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83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1051"/>
        <w:gridCol w:w="649"/>
        <w:gridCol w:w="773"/>
        <w:gridCol w:w="699"/>
        <w:gridCol w:w="972"/>
        <w:gridCol w:w="192"/>
        <w:gridCol w:w="46"/>
        <w:gridCol w:w="157"/>
        <w:gridCol w:w="199"/>
        <w:gridCol w:w="363"/>
        <w:gridCol w:w="452"/>
        <w:gridCol w:w="120"/>
        <w:gridCol w:w="286"/>
        <w:gridCol w:w="35"/>
        <w:gridCol w:w="240"/>
        <w:gridCol w:w="485"/>
        <w:gridCol w:w="127"/>
        <w:gridCol w:w="666"/>
        <w:gridCol w:w="328"/>
        <w:gridCol w:w="1059"/>
        <w:gridCol w:w="48"/>
        <w:gridCol w:w="1262"/>
      </w:tblGrid>
      <w:tr w:rsidR="006B4123" w:rsidRPr="00792AC9" w14:paraId="2D90915A" w14:textId="77777777" w:rsidTr="002C6402">
        <w:trPr>
          <w:trHeight w:val="462"/>
        </w:trPr>
        <w:tc>
          <w:tcPr>
            <w:tcW w:w="2311" w:type="pct"/>
            <w:gridSpan w:val="7"/>
          </w:tcPr>
          <w:p w14:paraId="5C31977A" w14:textId="5ED771CC" w:rsidR="006B4123" w:rsidRPr="00792AC9" w:rsidRDefault="006B4123" w:rsidP="006B4123">
            <w:pPr>
              <w:pStyle w:val="Titre1"/>
              <w:jc w:val="center"/>
              <w:outlineLvl w:val="0"/>
              <w:rPr>
                <w:rFonts w:ascii="Garamond" w:hAnsi="Garamond"/>
              </w:rPr>
            </w:pPr>
            <w:r w:rsidRPr="006B4123">
              <w:rPr>
                <w:rFonts w:ascii="Garamond" w:hAnsi="Garamond"/>
                <w:color w:val="auto"/>
              </w:rPr>
              <w:t>ÉTÉ</w:t>
            </w:r>
            <w:r>
              <w:rPr>
                <w:rFonts w:ascii="Garamond" w:hAnsi="Garamond"/>
                <w:color w:val="auto"/>
              </w:rPr>
              <w:t xml:space="preserve"> 2023</w:t>
            </w:r>
          </w:p>
        </w:tc>
        <w:tc>
          <w:tcPr>
            <w:tcW w:w="2689" w:type="pct"/>
            <w:gridSpan w:val="16"/>
            <w:shd w:val="clear" w:color="auto" w:fill="5B9BD5" w:themeFill="accent5"/>
          </w:tcPr>
          <w:p w14:paraId="4B8E4F9A" w14:textId="1B42B962" w:rsidR="006B4123" w:rsidRPr="00792AC9" w:rsidRDefault="006B4123" w:rsidP="0090596C">
            <w:pPr>
              <w:pStyle w:val="Titre1"/>
              <w:outlineLvl w:val="0"/>
              <w:rPr>
                <w:rFonts w:ascii="Garamond" w:hAnsi="Garamond"/>
              </w:rPr>
            </w:pPr>
            <w:r w:rsidRPr="00792AC9">
              <w:rPr>
                <w:rFonts w:ascii="Garamond" w:hAnsi="Garamond"/>
              </w:rPr>
              <w:t>Administration</w:t>
            </w:r>
          </w:p>
        </w:tc>
      </w:tr>
      <w:tr w:rsidR="0021410C" w:rsidRPr="00792AC9" w14:paraId="368E74FF" w14:textId="77777777" w:rsidTr="0021410C">
        <w:trPr>
          <w:trHeight w:val="330"/>
        </w:trPr>
        <w:tc>
          <w:tcPr>
            <w:tcW w:w="2311" w:type="pct"/>
            <w:gridSpan w:val="7"/>
            <w:vMerge w:val="restart"/>
          </w:tcPr>
          <w:p w14:paraId="432AB5E8" w14:textId="0CCE7601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Garamond" w:hAnsi="Garamond"/>
                <w:b w:val="0"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3E9B2978" wp14:editId="28E9B7CE">
                  <wp:simplePos x="0" y="0"/>
                  <wp:positionH relativeFrom="column">
                    <wp:posOffset>1028893</wp:posOffset>
                  </wp:positionH>
                  <wp:positionV relativeFrom="page">
                    <wp:posOffset>232410</wp:posOffset>
                  </wp:positionV>
                  <wp:extent cx="1816735" cy="6108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aramond" w:hAnsi="Garamond"/>
                <w:b w:val="0"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7E689202" wp14:editId="2F8ADDC1">
                  <wp:simplePos x="0" y="0"/>
                  <wp:positionH relativeFrom="column">
                    <wp:posOffset>23578</wp:posOffset>
                  </wp:positionH>
                  <wp:positionV relativeFrom="paragraph">
                    <wp:posOffset>54610</wp:posOffset>
                  </wp:positionV>
                  <wp:extent cx="705154" cy="911085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4" cy="91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1" w:type="pct"/>
            <w:gridSpan w:val="10"/>
            <w:shd w:val="clear" w:color="auto" w:fill="auto"/>
          </w:tcPr>
          <w:p w14:paraId="43B6094E" w14:textId="77777777" w:rsidR="0021410C" w:rsidRPr="00792AC9" w:rsidRDefault="0021410C" w:rsidP="00BB5BE6">
            <w:pPr>
              <w:pStyle w:val="Titre1"/>
              <w:ind w:left="-247" w:firstLine="247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Demande reçue le : </w:t>
            </w:r>
          </w:p>
        </w:tc>
        <w:tc>
          <w:tcPr>
            <w:tcW w:w="1598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E657D8E" w14:textId="778EFE13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21410C" w:rsidRPr="00792AC9" w14:paraId="1D9A68BB" w14:textId="77777777" w:rsidTr="0021410C">
        <w:trPr>
          <w:trHeight w:val="60"/>
        </w:trPr>
        <w:tc>
          <w:tcPr>
            <w:tcW w:w="2311" w:type="pct"/>
            <w:gridSpan w:val="7"/>
            <w:vMerge/>
          </w:tcPr>
          <w:p w14:paraId="66BAFC8E" w14:textId="0B5EF74E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557" w:type="pct"/>
            <w:gridSpan w:val="5"/>
            <w:shd w:val="clear" w:color="auto" w:fill="auto"/>
          </w:tcPr>
          <w:p w14:paraId="2F03D2E5" w14:textId="77777777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Ratio : </w:t>
            </w:r>
          </w:p>
        </w:tc>
        <w:tc>
          <w:tcPr>
            <w:tcW w:w="592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6595C59" w14:textId="77777777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gridSpan w:val="2"/>
            <w:shd w:val="clear" w:color="auto" w:fill="auto"/>
          </w:tcPr>
          <w:p w14:paraId="40BE722F" w14:textId="75DEFD52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 w:rsidRPr="00792AC9"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>Groupe :</w:t>
            </w:r>
          </w:p>
        </w:tc>
        <w:tc>
          <w:tcPr>
            <w:tcW w:w="1085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2B2E43" w14:textId="004D42AF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21410C" w:rsidRPr="00792AC9" w14:paraId="58D49127" w14:textId="77777777" w:rsidTr="0021410C">
        <w:trPr>
          <w:trHeight w:val="131"/>
        </w:trPr>
        <w:tc>
          <w:tcPr>
            <w:tcW w:w="2311" w:type="pct"/>
            <w:gridSpan w:val="7"/>
            <w:vMerge/>
          </w:tcPr>
          <w:p w14:paraId="5E2668FD" w14:textId="6656EFB4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pct"/>
            <w:gridSpan w:val="16"/>
            <w:shd w:val="clear" w:color="auto" w:fill="auto"/>
          </w:tcPr>
          <w:p w14:paraId="47B07DBD" w14:textId="0FD73263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Inscription au camp de jour reçue :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2"/>
                  <w:szCs w:val="22"/>
                </w:rPr>
                <w:id w:val="-38494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1410C" w:rsidRPr="00792AC9" w14:paraId="0FB33A32" w14:textId="77777777" w:rsidTr="0021410C">
        <w:trPr>
          <w:trHeight w:val="131"/>
        </w:trPr>
        <w:tc>
          <w:tcPr>
            <w:tcW w:w="2311" w:type="pct"/>
            <w:gridSpan w:val="7"/>
            <w:vMerge/>
          </w:tcPr>
          <w:p w14:paraId="6EE51A5E" w14:textId="3FFDA448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color w:val="auto"/>
                <w:sz w:val="22"/>
                <w:szCs w:val="22"/>
              </w:rPr>
            </w:pPr>
          </w:p>
        </w:tc>
        <w:tc>
          <w:tcPr>
            <w:tcW w:w="2689" w:type="pct"/>
            <w:gridSpan w:val="16"/>
            <w:shd w:val="clear" w:color="auto" w:fill="auto"/>
          </w:tcPr>
          <w:p w14:paraId="16066DE9" w14:textId="705F0387" w:rsidR="0021410C" w:rsidRPr="00792AC9" w:rsidRDefault="0021410C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2"/>
                <w:szCs w:val="22"/>
              </w:rPr>
              <w:t xml:space="preserve">Fiche santé reçue :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2"/>
                  <w:szCs w:val="22"/>
                </w:rPr>
                <w:id w:val="-127092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972C8" w:rsidRPr="00792AC9" w14:paraId="24CDE6B3" w14:textId="77777777" w:rsidTr="007F376E">
        <w:trPr>
          <w:trHeight w:val="113"/>
        </w:trPr>
        <w:tc>
          <w:tcPr>
            <w:tcW w:w="5000" w:type="pct"/>
            <w:gridSpan w:val="23"/>
          </w:tcPr>
          <w:p w14:paraId="235F946D" w14:textId="77777777" w:rsidR="00D972C8" w:rsidRPr="00D972C8" w:rsidRDefault="00D972C8" w:rsidP="0090596C">
            <w:pPr>
              <w:pStyle w:val="Titre1"/>
              <w:outlineLvl w:val="0"/>
              <w:rPr>
                <w:rFonts w:ascii="Garamond" w:hAnsi="Garamond"/>
                <w:b w:val="0"/>
                <w:bCs/>
                <w:color w:val="auto"/>
                <w:sz w:val="4"/>
                <w:szCs w:val="4"/>
              </w:rPr>
            </w:pPr>
          </w:p>
        </w:tc>
      </w:tr>
      <w:tr w:rsidR="007F376E" w:rsidRPr="00792AC9" w14:paraId="126502CC" w14:textId="77777777" w:rsidTr="002C6402"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F68FF82" w14:textId="02AF4AF6" w:rsidR="00D972C8" w:rsidRPr="00792AC9" w:rsidRDefault="00707531" w:rsidP="00707531">
            <w:pPr>
              <w:pStyle w:val="Titre1"/>
              <w:outlineLvl w:val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D972C8" w:rsidRPr="00792AC9">
              <w:rPr>
                <w:rFonts w:ascii="Garamond" w:hAnsi="Garamond"/>
              </w:rPr>
              <w:t>Renseignements sur l’enfant</w:t>
            </w: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E61E3" w14:textId="77777777" w:rsidR="00D972C8" w:rsidRPr="00792AC9" w:rsidRDefault="00D972C8" w:rsidP="0090596C">
            <w:pPr>
              <w:pStyle w:val="Titre1"/>
              <w:outlineLvl w:val="0"/>
              <w:rPr>
                <w:rFonts w:ascii="Garamond" w:hAnsi="Garamond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FE2FF33" w14:textId="7E1FF1FC" w:rsidR="00D972C8" w:rsidRPr="00792AC9" w:rsidRDefault="00707531" w:rsidP="0090596C">
            <w:pPr>
              <w:pStyle w:val="Titre1"/>
              <w:outlineLvl w:val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D972C8" w:rsidRPr="00792AC9">
              <w:rPr>
                <w:rFonts w:ascii="Garamond" w:hAnsi="Garamond"/>
              </w:rPr>
              <w:t>Renseignements sur l</w:t>
            </w:r>
            <w:r w:rsidR="00D972C8">
              <w:rPr>
                <w:rFonts w:ascii="Garamond" w:hAnsi="Garamond"/>
              </w:rPr>
              <w:t>e parent/tuteur</w:t>
            </w:r>
          </w:p>
        </w:tc>
      </w:tr>
      <w:tr w:rsidR="002C6402" w:rsidRPr="00792AC9" w14:paraId="5F4BCDB4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DDBB2" w14:textId="77777777" w:rsidR="00D972C8" w:rsidRPr="00423766" w:rsidRDefault="00D972C8" w:rsidP="00BB5BE6">
            <w:pPr>
              <w:pStyle w:val="Titre1"/>
              <w:spacing w:before="0" w:after="0"/>
              <w:outlineLvl w:val="0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D72FCED" w14:textId="77777777" w:rsidR="00D972C8" w:rsidRPr="00423766" w:rsidRDefault="00D972C8" w:rsidP="00BB5BE6">
            <w:pPr>
              <w:pStyle w:val="Titre1"/>
              <w:spacing w:before="0" w:after="0"/>
              <w:outlineLvl w:val="0"/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A11D" w14:textId="3E1DEF52" w:rsidR="00D972C8" w:rsidRPr="00423766" w:rsidRDefault="00D972C8" w:rsidP="00BB5BE6">
            <w:pPr>
              <w:pStyle w:val="Titre1"/>
              <w:spacing w:before="0" w:after="0"/>
              <w:outlineLvl w:val="0"/>
              <w:rPr>
                <w:rFonts w:ascii="Garamond" w:hAnsi="Garamond"/>
                <w:color w:val="auto"/>
                <w:sz w:val="24"/>
                <w:szCs w:val="24"/>
              </w:rPr>
            </w:pPr>
            <w:r w:rsidRPr="00423766"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>Mère</w:t>
            </w: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-12767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77922" w14:textId="55009BBE" w:rsidR="00D972C8" w:rsidRPr="00423766" w:rsidRDefault="00D972C8" w:rsidP="00BB5BE6">
            <w:pPr>
              <w:pStyle w:val="Titre1"/>
              <w:spacing w:before="0" w:after="0"/>
              <w:outlineLvl w:val="0"/>
              <w:rPr>
                <w:rFonts w:ascii="Garamond" w:hAnsi="Garamond"/>
                <w:color w:val="auto"/>
                <w:sz w:val="24"/>
                <w:szCs w:val="24"/>
              </w:rPr>
            </w:pPr>
            <w:r w:rsidRPr="00423766"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>Père</w:t>
            </w: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-38903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D64" w14:textId="0F709D56" w:rsidR="00D972C8" w:rsidRPr="00423766" w:rsidRDefault="00D972C8" w:rsidP="00BB5BE6">
            <w:pPr>
              <w:pStyle w:val="Titre1"/>
              <w:spacing w:before="0" w:after="0"/>
              <w:outlineLvl w:val="0"/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/>
                <w:color w:val="auto"/>
                <w:sz w:val="24"/>
                <w:szCs w:val="24"/>
              </w:rPr>
              <w:t xml:space="preserve">Tuteur légal </w:t>
            </w:r>
            <w:sdt>
              <w:sdtPr>
                <w:rPr>
                  <w:rFonts w:ascii="Garamond" w:hAnsi="Garamond"/>
                  <w:b w:val="0"/>
                  <w:bCs/>
                  <w:color w:val="auto"/>
                  <w:sz w:val="24"/>
                  <w:szCs w:val="24"/>
                </w:rPr>
                <w:id w:val="49901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423766" w14:paraId="01DFDDC3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D639" w14:textId="7FBF5E43" w:rsidR="00D972C8" w:rsidRPr="00423766" w:rsidRDefault="00D972C8" w:rsidP="00BB5BE6">
            <w:pPr>
              <w:pStyle w:val="Retraitnormal"/>
              <w:spacing w:before="0"/>
              <w:ind w:left="33"/>
              <w:rPr>
                <w:rFonts w:ascii="Garamond" w:hAnsi="Garamond"/>
                <w:bCs/>
                <w:sz w:val="24"/>
                <w:szCs w:val="24"/>
              </w:rPr>
            </w:pPr>
            <w:bookmarkStart w:id="0" w:name="Texte1"/>
            <w:r>
              <w:rPr>
                <w:rFonts w:ascii="Garamond" w:hAnsi="Garamond"/>
                <w:bCs/>
                <w:sz w:val="24"/>
                <w:szCs w:val="24"/>
              </w:rPr>
              <w:t xml:space="preserve">Prénom : 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e4"/>
            <w:r w:rsidR="00567E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567E1A">
              <w:rPr>
                <w:rFonts w:ascii="Garamond" w:hAnsi="Garamond"/>
                <w:bCs/>
                <w:sz w:val="24"/>
                <w:szCs w:val="24"/>
              </w:rPr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B66CD1A" w14:textId="77777777" w:rsidR="00D972C8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4FA38" w14:textId="2E1CFF2D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Prénom : </w:t>
            </w:r>
            <w:bookmarkEnd w:id="0"/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e3"/>
            <w:r w:rsidR="00567E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567E1A">
              <w:rPr>
                <w:rFonts w:ascii="Garamond" w:hAnsi="Garamond"/>
                <w:bCs/>
                <w:sz w:val="24"/>
                <w:szCs w:val="24"/>
              </w:rPr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2"/>
          </w:p>
        </w:tc>
      </w:tr>
      <w:tr w:rsidR="007F376E" w:rsidRPr="00423766" w14:paraId="05E8B895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5A022" w14:textId="3F4A5023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Nom : </w:t>
            </w:r>
            <w:bookmarkStart w:id="3" w:name="Texte2"/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D11A22" w14:textId="77777777" w:rsidR="00D972C8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5E897" w14:textId="07082D53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Nom</w:t>
            </w:r>
            <w:bookmarkEnd w:id="3"/>
            <w:r>
              <w:rPr>
                <w:rFonts w:ascii="Garamond" w:hAnsi="Garamond"/>
                <w:bCs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e6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4"/>
          </w:p>
        </w:tc>
      </w:tr>
      <w:tr w:rsidR="007F376E" w:rsidRPr="00423766" w14:paraId="4B50830D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DF860" w14:textId="08D4B0D1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Date de naissance : </w:t>
            </w:r>
            <w:sdt>
              <w:sdtPr>
                <w:rPr>
                  <w:rFonts w:ascii="Garamond" w:hAnsi="Garamond"/>
                  <w:bCs/>
                  <w:sz w:val="24"/>
                  <w:szCs w:val="24"/>
                </w:rPr>
                <w:id w:val="-213812240"/>
                <w:placeholder>
                  <w:docPart w:val="CB98946624F544499C0921D3A1F83F92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Content>
                <w:r w:rsidRPr="00D972C8">
                  <w:rPr>
                    <w:rStyle w:val="Textedelespacerserv"/>
                    <w:sz w:val="14"/>
                    <w:szCs w:val="14"/>
                  </w:rPr>
                  <w:t>Cliquez ou appuyez ici pour entrer une date.</w:t>
                </w:r>
              </w:sdtContent>
            </w:sdt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E3FAF1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8945D" w14:textId="73BAD462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Adresse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" w:name="Texte7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5"/>
          </w:p>
        </w:tc>
      </w:tr>
      <w:tr w:rsidR="007F376E" w:rsidRPr="00423766" w14:paraId="2D78E167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B82E1" w14:textId="17EBD71D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Âge au 30 septembre : 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6" w:name="Texte5"/>
            <w:r w:rsidR="00567E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567E1A">
              <w:rPr>
                <w:rFonts w:ascii="Garamond" w:hAnsi="Garamond"/>
                <w:bCs/>
                <w:sz w:val="24"/>
                <w:szCs w:val="24"/>
              </w:rPr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E41EB2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0ABBA" w14:textId="7CB0EF75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résidentiel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7" w:name="Texte8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7"/>
          </w:p>
        </w:tc>
      </w:tr>
      <w:tr w:rsidR="007F376E" w:rsidRPr="00423766" w14:paraId="67327FDF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E740A" w14:textId="25513356" w:rsidR="00D972C8" w:rsidRPr="00423766" w:rsidRDefault="00BB5BE6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Genre :</w:t>
            </w:r>
            <w:r w:rsidR="00C35A77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" w:name="Texte26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F217E0">
              <w:rPr>
                <w:rFonts w:ascii="Garamond" w:hAnsi="Garamond"/>
                <w:bCs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595A41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77F10" w14:textId="0B3DE032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au travail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9" w:name="Texte9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9"/>
            <w:r w:rsidR="00212F1A">
              <w:rPr>
                <w:rFonts w:ascii="Garamond" w:hAnsi="Garamond"/>
                <w:bCs/>
                <w:sz w:val="24"/>
                <w:szCs w:val="24"/>
              </w:rPr>
              <w:t xml:space="preserve">    Poste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5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0" w:name="Texte51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0"/>
          </w:p>
        </w:tc>
      </w:tr>
      <w:tr w:rsidR="007F376E" w:rsidRPr="00423766" w14:paraId="4F6939D5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B28AB" w14:textId="4E36822F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ABD3AB6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A7E39" w14:textId="3570AFA1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Téléphone cellulaire : 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1" w:name="Texte10"/>
            <w:r w:rsidR="00212F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bCs/>
                <w:sz w:val="24"/>
                <w:szCs w:val="24"/>
              </w:rPr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1"/>
          </w:p>
        </w:tc>
      </w:tr>
      <w:tr w:rsidR="007F376E" w:rsidRPr="00423766" w14:paraId="4C3D50E6" w14:textId="77777777" w:rsidTr="002C6402">
        <w:trPr>
          <w:trHeight w:val="340"/>
        </w:trPr>
        <w:tc>
          <w:tcPr>
            <w:tcW w:w="22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78899" w14:textId="7CDB6136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41FB80" w14:textId="77777777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6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64E79" w14:textId="22C3438D" w:rsidR="00D972C8" w:rsidRPr="00423766" w:rsidRDefault="00D972C8" w:rsidP="00BB5BE6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Courriel : 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2" w:name="Texte11"/>
            <w:r w:rsidR="00567E1A">
              <w:rPr>
                <w:rFonts w:ascii="Garamond" w:hAnsi="Garamond"/>
                <w:bCs/>
                <w:sz w:val="24"/>
                <w:szCs w:val="24"/>
              </w:rPr>
              <w:instrText xml:space="preserve"> FORMTEXT </w:instrText>
            </w:r>
            <w:r w:rsidR="00567E1A">
              <w:rPr>
                <w:rFonts w:ascii="Garamond" w:hAnsi="Garamond"/>
                <w:bCs/>
                <w:sz w:val="24"/>
                <w:szCs w:val="24"/>
              </w:rPr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bookmarkEnd w:id="12"/>
          </w:p>
        </w:tc>
      </w:tr>
      <w:tr w:rsidR="00D972C8" w:rsidRPr="00423766" w14:paraId="7A0F5BFC" w14:textId="77777777" w:rsidTr="007F376E">
        <w:trPr>
          <w:trHeight w:val="113"/>
        </w:trPr>
        <w:tc>
          <w:tcPr>
            <w:tcW w:w="5000" w:type="pct"/>
            <w:gridSpan w:val="23"/>
            <w:tcBorders>
              <w:bottom w:val="single" w:sz="4" w:space="0" w:color="auto"/>
            </w:tcBorders>
          </w:tcPr>
          <w:p w14:paraId="7A4311D0" w14:textId="4B92CF1D" w:rsidR="00D972C8" w:rsidRPr="00D972C8" w:rsidRDefault="00D972C8" w:rsidP="00423766">
            <w:pPr>
              <w:rPr>
                <w:rFonts w:ascii="Garamond" w:hAnsi="Garamond"/>
                <w:bCs/>
                <w:sz w:val="4"/>
                <w:szCs w:val="4"/>
              </w:rPr>
            </w:pPr>
          </w:p>
        </w:tc>
      </w:tr>
      <w:tr w:rsidR="00707531" w:rsidRPr="00792AC9" w14:paraId="147F7BE2" w14:textId="77777777" w:rsidTr="007F376E">
        <w:trPr>
          <w:trHeight w:val="465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3A48C377" w14:textId="5170ED0C" w:rsidR="00707531" w:rsidRPr="00792AC9" w:rsidRDefault="00707531" w:rsidP="00423766">
            <w:pPr>
              <w:pStyle w:val="Titre1"/>
              <w:outlineLvl w:val="0"/>
              <w:rPr>
                <w:rFonts w:ascii="Garamond" w:hAnsi="Garamond"/>
                <w:sz w:val="24"/>
                <w:szCs w:val="24"/>
              </w:rPr>
            </w:pPr>
            <w:r w:rsidRPr="00707531">
              <w:rPr>
                <w:rFonts w:ascii="Garamond" w:hAnsi="Garamond"/>
              </w:rPr>
              <w:t xml:space="preserve">3. </w:t>
            </w:r>
            <w:r w:rsidR="007512EB">
              <w:rPr>
                <w:rFonts w:ascii="Garamond" w:hAnsi="Garamond"/>
              </w:rPr>
              <w:t>Fréquentation (besoin)</w:t>
            </w:r>
          </w:p>
        </w:tc>
      </w:tr>
      <w:tr w:rsidR="007F376E" w:rsidRPr="00792AC9" w14:paraId="75B44E73" w14:textId="77777777" w:rsidTr="002C6402">
        <w:trPr>
          <w:trHeight w:val="113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463F" w14:textId="7D968DF2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Semaines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DCD8" w14:textId="492C5607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 xml:space="preserve">Camp de jour : </w:t>
            </w:r>
            <w:r w:rsidR="006A0C41">
              <w:rPr>
                <w:rFonts w:ascii="Garamond" w:hAnsi="Garamond"/>
                <w:b/>
                <w:bCs/>
                <w:sz w:val="24"/>
                <w:szCs w:val="24"/>
              </w:rPr>
              <w:br/>
            </w: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9 h à 15 h 30</w:t>
            </w:r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D9E0" w14:textId="5565B103" w:rsidR="007512EB" w:rsidRPr="007512EB" w:rsidRDefault="007512EB" w:rsidP="00315B4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Service de garde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 : </w:t>
            </w:r>
            <w:r w:rsidR="006A0C41">
              <w:rPr>
                <w:rFonts w:ascii="Garamond" w:hAnsi="Garamond"/>
                <w:b/>
                <w:bCs/>
                <w:sz w:val="24"/>
                <w:szCs w:val="24"/>
              </w:rPr>
              <w:br/>
            </w:r>
            <w:r w:rsidRPr="007512EB">
              <w:rPr>
                <w:rFonts w:ascii="Garamond" w:hAnsi="Garamond"/>
                <w:b/>
                <w:bCs/>
                <w:sz w:val="24"/>
                <w:szCs w:val="24"/>
              </w:rPr>
              <w:t>7 h à 9 h et de 15 h 30 à 17 h</w:t>
            </w:r>
            <w:r w:rsidR="002B6F6E">
              <w:rPr>
                <w:rFonts w:ascii="Garamond" w:hAnsi="Garamond"/>
                <w:b/>
                <w:bCs/>
                <w:sz w:val="24"/>
                <w:szCs w:val="24"/>
              </w:rPr>
              <w:t xml:space="preserve"> 30</w:t>
            </w:r>
          </w:p>
        </w:tc>
      </w:tr>
      <w:tr w:rsidR="007F376E" w:rsidRPr="00792AC9" w14:paraId="237EF11E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EAAA" w14:textId="54F06220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1</w:t>
            </w:r>
            <w:r>
              <w:rPr>
                <w:rFonts w:ascii="Garamond" w:hAnsi="Garamond"/>
                <w:sz w:val="24"/>
                <w:szCs w:val="24"/>
              </w:rPr>
              <w:t> : 26 au 30 juin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311B" w14:textId="38DB5DEE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2936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FDE4" w14:textId="2BC82BD6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42676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092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64306E1B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0763" w14:textId="1F6F6456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2</w:t>
            </w:r>
            <w:r>
              <w:rPr>
                <w:rFonts w:ascii="Garamond" w:hAnsi="Garamond"/>
                <w:sz w:val="24"/>
                <w:szCs w:val="24"/>
              </w:rPr>
              <w:t> : 3 au 7 juillet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1724" w14:textId="29F8ADC6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7598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4C4D8" w14:textId="362AE9DB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3854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288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705AD746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1541" w14:textId="5A205B49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3</w:t>
            </w:r>
            <w:r>
              <w:rPr>
                <w:rFonts w:ascii="Garamond" w:hAnsi="Garamond"/>
                <w:sz w:val="24"/>
                <w:szCs w:val="24"/>
              </w:rPr>
              <w:t> : 10 au 14 juillet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4AA9" w14:textId="4B910247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4493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CE145" w14:textId="18B42D64" w:rsidR="007512EB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7145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5544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35986111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5BA6" w14:textId="1C353B57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4</w:t>
            </w:r>
            <w:r>
              <w:rPr>
                <w:rFonts w:ascii="Garamond" w:hAnsi="Garamond"/>
                <w:sz w:val="24"/>
                <w:szCs w:val="24"/>
              </w:rPr>
              <w:t> : 17 au 21 juillet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BAC1" w14:textId="4DEC6491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3052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B7AF3" w14:textId="1E0EF6E4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71211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6057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1266D1E7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4896" w14:textId="5C8B8AE3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5</w:t>
            </w:r>
            <w:r>
              <w:rPr>
                <w:rFonts w:ascii="Garamond" w:hAnsi="Garamond"/>
                <w:sz w:val="24"/>
                <w:szCs w:val="24"/>
              </w:rPr>
              <w:t> : 24 au 28 juillet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6C60" w14:textId="64288BC8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66101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F5619" w14:textId="4919564D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4108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5603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4E227902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75B9" w14:textId="0434B1F0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6</w:t>
            </w:r>
            <w:r>
              <w:rPr>
                <w:rFonts w:ascii="Garamond" w:hAnsi="Garamond"/>
                <w:sz w:val="24"/>
                <w:szCs w:val="24"/>
              </w:rPr>
              <w:t> : 31 juillet au 4 août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0E20" w14:textId="3E8BA970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05258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2CC3F" w14:textId="6C10A2B5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1063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25169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F376E" w:rsidRPr="00792AC9" w14:paraId="2E70D020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F604" w14:textId="2EDA5B35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7</w:t>
            </w:r>
            <w:r>
              <w:rPr>
                <w:rFonts w:ascii="Garamond" w:hAnsi="Garamond"/>
                <w:sz w:val="24"/>
                <w:szCs w:val="24"/>
              </w:rPr>
              <w:t> : 7 au 11 août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BB1D" w14:textId="6649BC1C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452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42232" w14:textId="62E11266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67463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3692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C6402" w:rsidRPr="00792AC9" w14:paraId="7D432C16" w14:textId="77777777" w:rsidTr="002C6402">
        <w:trPr>
          <w:trHeight w:val="325"/>
        </w:trPr>
        <w:tc>
          <w:tcPr>
            <w:tcW w:w="1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C2DD" w14:textId="328C6696" w:rsidR="006A0C41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 w:rsidRPr="006A0C41">
              <w:rPr>
                <w:rFonts w:ascii="Garamond" w:hAnsi="Garamond"/>
                <w:b/>
                <w:bCs/>
                <w:sz w:val="24"/>
                <w:szCs w:val="24"/>
              </w:rPr>
              <w:t>Semaine 8</w:t>
            </w:r>
            <w:r>
              <w:rPr>
                <w:rFonts w:ascii="Garamond" w:hAnsi="Garamond"/>
                <w:sz w:val="24"/>
                <w:szCs w:val="24"/>
              </w:rPr>
              <w:t> : 14 au 1</w:t>
            </w:r>
            <w:r w:rsidR="006B4123">
              <w:rPr>
                <w:rFonts w:ascii="Garamond" w:hAnsi="Garamond"/>
                <w:sz w:val="24"/>
                <w:szCs w:val="24"/>
              </w:rPr>
              <w:t>8</w:t>
            </w:r>
            <w:r>
              <w:rPr>
                <w:rFonts w:ascii="Garamond" w:hAnsi="Garamond"/>
                <w:sz w:val="24"/>
                <w:szCs w:val="24"/>
              </w:rPr>
              <w:t xml:space="preserve"> août</w:t>
            </w:r>
          </w:p>
        </w:tc>
        <w:tc>
          <w:tcPr>
            <w:tcW w:w="12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6C95" w14:textId="7AF47009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Oui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904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60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9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850DF" w14:textId="3A11DA1D" w:rsidR="006A0C41" w:rsidRPr="00792AC9" w:rsidRDefault="006A0C41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Matin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8421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                      Après-midi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3800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54FCF" w:rsidRPr="00792AC9" w14:paraId="3FD26E78" w14:textId="77777777" w:rsidTr="007F376E">
        <w:trPr>
          <w:trHeight w:val="44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3D1BF" w14:textId="77777777" w:rsidR="00F54FCF" w:rsidRPr="00F54FCF" w:rsidRDefault="00F54FCF" w:rsidP="006A0C41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F54FCF" w:rsidRPr="00792AC9" w14:paraId="7E68AB8E" w14:textId="77777777" w:rsidTr="006B4123">
        <w:trPr>
          <w:trHeight w:val="624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5EB9" w14:textId="09716885" w:rsidR="00F54FCF" w:rsidRDefault="00F54FCF" w:rsidP="006A0C4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À ce moment-ci de l’année nous ne connaissons pas encore les sorties et ni les activités spéciales qui seront offertes aux enfants qui fréquenteront le camp de jour cet été. Est-ce que votre enfant participerait à des sorties telles que :</w:t>
            </w:r>
          </w:p>
        </w:tc>
      </w:tr>
      <w:tr w:rsidR="00F54FCF" w:rsidRPr="00792AC9" w14:paraId="6E5DF8BC" w14:textId="77777777" w:rsidTr="007F376E">
        <w:trPr>
          <w:trHeight w:val="325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E667" w14:textId="1AC68216" w:rsidR="00F54FCF" w:rsidRDefault="00000000" w:rsidP="006A0C41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91320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28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2B6F6E">
              <w:rPr>
                <w:rFonts w:ascii="Garamond" w:hAnsi="Garamond"/>
                <w:sz w:val="24"/>
                <w:szCs w:val="24"/>
              </w:rPr>
              <w:t xml:space="preserve">Parc d’amusement extérieur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338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6F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Plage</w:t>
            </w:r>
            <w:r w:rsidR="002B6F6E">
              <w:rPr>
                <w:rFonts w:ascii="Garamond" w:hAnsi="Garamond"/>
                <w:sz w:val="24"/>
                <w:szCs w:val="24"/>
              </w:rPr>
              <w:t xml:space="preserve"> et piscine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4652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Ferme éducative</w:t>
            </w:r>
            <w:r w:rsidR="002B6F6E">
              <w:rPr>
                <w:rFonts w:ascii="Garamond" w:hAnsi="Garamond"/>
                <w:sz w:val="24"/>
                <w:szCs w:val="24"/>
              </w:rPr>
              <w:t xml:space="preserve"> style Zoo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92881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Expo Saint-Hyacinthe   </w:t>
            </w:r>
            <w:r w:rsidR="002B6F6E">
              <w:rPr>
                <w:rFonts w:ascii="Garamond" w:hAnsi="Garamond"/>
                <w:sz w:val="24"/>
                <w:szCs w:val="24"/>
              </w:rPr>
              <w:t xml:space="preserve">              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9855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Parc les Salines</w:t>
            </w:r>
            <w:r w:rsidR="002B6F6E">
              <w:rPr>
                <w:rFonts w:ascii="Garamond" w:hAnsi="Garamond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98947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2B6F6E">
              <w:rPr>
                <w:rFonts w:ascii="Garamond" w:hAnsi="Garamond"/>
                <w:sz w:val="24"/>
                <w:szCs w:val="24"/>
              </w:rPr>
              <w:t>Cinéma</w:t>
            </w:r>
            <w:r w:rsidR="00F54FCF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5411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2B6F6E">
              <w:rPr>
                <w:rFonts w:ascii="Garamond" w:hAnsi="Garamond"/>
                <w:sz w:val="24"/>
                <w:szCs w:val="24"/>
              </w:rPr>
              <w:t>Centre d’amusement intérieur</w:t>
            </w:r>
          </w:p>
          <w:p w14:paraId="772EB7D0" w14:textId="00B0CC61" w:rsidR="00074710" w:rsidRDefault="00000000" w:rsidP="006A0C41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04618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4F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4FCF">
              <w:rPr>
                <w:rFonts w:ascii="Garamond" w:hAnsi="Garamond"/>
                <w:sz w:val="24"/>
                <w:szCs w:val="24"/>
              </w:rPr>
              <w:t xml:space="preserve"> Autres sorties auxquelles il </w:t>
            </w:r>
            <w:r w:rsidR="002C6402">
              <w:rPr>
                <w:rFonts w:ascii="Garamond" w:hAnsi="Garamond"/>
                <w:sz w:val="24"/>
                <w:szCs w:val="24"/>
              </w:rPr>
              <w:t>aimerait participer</w:t>
            </w:r>
            <w:r w:rsidR="00F54FCF"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52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13" w:name="Texte52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3"/>
          </w:p>
          <w:p w14:paraId="2E758AE3" w14:textId="0A1232AC" w:rsidR="0013477B" w:rsidRDefault="0013477B" w:rsidP="006A0C41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251AF" w:rsidRPr="00792AC9" w14:paraId="72F258B9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11047467" w14:textId="3AF7B4CB" w:rsidR="004251AF" w:rsidRPr="00D92485" w:rsidRDefault="004251AF" w:rsidP="00423766">
            <w:pPr>
              <w:rPr>
                <w:rFonts w:ascii="Garamond" w:hAnsi="Garamond"/>
                <w:bCs/>
                <w:sz w:val="4"/>
                <w:szCs w:val="4"/>
              </w:rPr>
            </w:pPr>
          </w:p>
        </w:tc>
      </w:tr>
      <w:tr w:rsidR="004251AF" w:rsidRPr="00792AC9" w14:paraId="57B6B9A7" w14:textId="77777777" w:rsidTr="007F376E"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642B215" w14:textId="4B31EA22" w:rsidR="004251AF" w:rsidRPr="00792AC9" w:rsidRDefault="004251AF" w:rsidP="00423766">
            <w:pPr>
              <w:pStyle w:val="Titre1"/>
              <w:outlineLvl w:val="0"/>
              <w:rPr>
                <w:rFonts w:ascii="Garamond" w:hAnsi="Garamond"/>
                <w:sz w:val="24"/>
                <w:szCs w:val="24"/>
              </w:rPr>
            </w:pPr>
            <w:bookmarkStart w:id="14" w:name="_Hlk521325947"/>
            <w:r>
              <w:rPr>
                <w:rFonts w:ascii="Garamond" w:hAnsi="Garamond"/>
                <w:sz w:val="24"/>
                <w:szCs w:val="24"/>
              </w:rPr>
              <w:t>4. Portrait de l’enfant</w:t>
            </w:r>
            <w:r w:rsidR="006A0C41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bookmarkEnd w:id="14"/>
      <w:tr w:rsidR="004251AF" w:rsidRPr="00792AC9" w14:paraId="576FF6BE" w14:textId="77777777" w:rsidTr="007F376E">
        <w:trPr>
          <w:trHeight w:val="706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8C79" w14:textId="70ECC1BA" w:rsidR="004251AF" w:rsidRPr="00792AC9" w:rsidRDefault="006A0C41" w:rsidP="00074710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Pour assurer un accompagnement adéquat, il est important que cette section soit </w:t>
            </w:r>
            <w:r w:rsidR="00315B4D">
              <w:rPr>
                <w:rFonts w:ascii="Garamond" w:hAnsi="Garamond"/>
                <w:sz w:val="24"/>
                <w:szCs w:val="24"/>
              </w:rPr>
              <w:t>complétée</w:t>
            </w:r>
            <w:r>
              <w:rPr>
                <w:rFonts w:ascii="Garamond" w:hAnsi="Garamond"/>
                <w:sz w:val="24"/>
                <w:szCs w:val="24"/>
              </w:rPr>
              <w:t xml:space="preserve"> de façon à représenter le plus fidèlement possible les besoins de l’enfant.</w:t>
            </w:r>
          </w:p>
        </w:tc>
      </w:tr>
      <w:tr w:rsidR="004251AF" w:rsidRPr="00792AC9" w14:paraId="2B35367A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3C36CE3" w14:textId="5B520E4D" w:rsidR="004251AF" w:rsidRPr="00BB5BE6" w:rsidRDefault="0003604E" w:rsidP="00BB5BE6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BB5BE6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lastRenderedPageBreak/>
              <w:t>Type d’incapacité de l’enfant</w:t>
            </w:r>
          </w:p>
        </w:tc>
      </w:tr>
      <w:tr w:rsidR="004251AF" w:rsidRPr="00792AC9" w14:paraId="68ADB367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CCD53" w14:textId="64CAD8B1" w:rsidR="004251AF" w:rsidRPr="0003604E" w:rsidRDefault="00000000" w:rsidP="00BB5BE6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eastAsia="MS Gothic" w:hAnsi="Garamond"/>
                  <w:sz w:val="24"/>
                  <w:szCs w:val="24"/>
                </w:rPr>
                <w:id w:val="-1052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3604E">
              <w:rPr>
                <w:rFonts w:ascii="Garamond" w:eastAsia="MS Gothic" w:hAnsi="Garamond"/>
                <w:sz w:val="24"/>
                <w:szCs w:val="24"/>
              </w:rPr>
              <w:t xml:space="preserve"> </w:t>
            </w:r>
            <w:r w:rsidR="0003604E" w:rsidRPr="0003604E">
              <w:rPr>
                <w:rFonts w:ascii="Garamond" w:eastAsia="MS Gothic" w:hAnsi="Garamond"/>
                <w:sz w:val="24"/>
                <w:szCs w:val="24"/>
              </w:rPr>
              <w:t>Auditive, précisez</w:t>
            </w:r>
            <w:r w:rsidR="0003604E">
              <w:rPr>
                <w:rFonts w:ascii="Garamond" w:eastAsia="MS Gothic" w:hAnsi="Garamond"/>
                <w:sz w:val="24"/>
                <w:szCs w:val="24"/>
              </w:rPr>
              <w:t xml:space="preserve"> : </w:t>
            </w:r>
            <w:r w:rsidR="00567E1A">
              <w:rPr>
                <w:rFonts w:ascii="Garamond" w:eastAsia="MS Gothic" w:hAnsi="Garamond"/>
                <w:sz w:val="24"/>
                <w:szCs w:val="24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5" w:name="Texte13"/>
            <w:r w:rsidR="00567E1A">
              <w:rPr>
                <w:rFonts w:ascii="Garamond" w:eastAsia="MS Gothic" w:hAnsi="Garamond"/>
                <w:sz w:val="24"/>
                <w:szCs w:val="24"/>
              </w:rPr>
              <w:instrText xml:space="preserve"> FORMTEXT </w:instrText>
            </w:r>
            <w:r w:rsidR="00567E1A">
              <w:rPr>
                <w:rFonts w:ascii="Garamond" w:eastAsia="MS Gothic" w:hAnsi="Garamond"/>
                <w:sz w:val="24"/>
                <w:szCs w:val="24"/>
              </w:rPr>
            </w:r>
            <w:r w:rsidR="00567E1A">
              <w:rPr>
                <w:rFonts w:ascii="Garamond" w:eastAsia="MS Gothic" w:hAnsi="Garamond"/>
                <w:sz w:val="24"/>
                <w:szCs w:val="24"/>
              </w:rPr>
              <w:fldChar w:fldCharType="separate"/>
            </w:r>
            <w:r w:rsidR="00567E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567E1A">
              <w:rPr>
                <w:rFonts w:ascii="Garamond" w:eastAsia="MS Gothic" w:hAnsi="Garamond"/>
                <w:sz w:val="24"/>
                <w:szCs w:val="24"/>
              </w:rPr>
              <w:fldChar w:fldCharType="end"/>
            </w:r>
            <w:bookmarkEnd w:id="15"/>
          </w:p>
        </w:tc>
      </w:tr>
      <w:tr w:rsidR="00BB5BE6" w:rsidRPr="00792AC9" w14:paraId="022C3414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307B9" w14:textId="5A611197" w:rsidR="00BB5BE6" w:rsidRPr="0003604E" w:rsidRDefault="00000000" w:rsidP="00BB5BE6">
            <w:pPr>
              <w:rPr>
                <w:rFonts w:ascii="Garamond" w:eastAsia="MS Gothic" w:hAnsi="Garamond"/>
                <w:sz w:val="24"/>
                <w:szCs w:val="24"/>
              </w:rPr>
            </w:pPr>
            <w:sdt>
              <w:sdtPr>
                <w:rPr>
                  <w:rFonts w:ascii="Garamond" w:eastAsia="MS Gothic" w:hAnsi="Garamond"/>
                  <w:sz w:val="24"/>
                  <w:szCs w:val="24"/>
                </w:rPr>
                <w:id w:val="-47675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eastAsia="MS Gothic" w:hAnsi="Garamond"/>
                <w:sz w:val="24"/>
                <w:szCs w:val="24"/>
              </w:rPr>
              <w:t xml:space="preserve"> Motrice, précisez (globale, fine, etc.) : 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6" w:name="Texte12"/>
            <w:r w:rsidR="00212F1A">
              <w:rPr>
                <w:rFonts w:ascii="Garamond" w:eastAsia="MS Gothic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eastAsia="MS Gothic" w:hAnsi="Garamond"/>
                <w:sz w:val="24"/>
                <w:szCs w:val="24"/>
              </w:rPr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eastAsia="MS Gothic" w:hAnsi="Garamond"/>
                <w:sz w:val="24"/>
                <w:szCs w:val="24"/>
              </w:rPr>
              <w:fldChar w:fldCharType="end"/>
            </w:r>
            <w:bookmarkEnd w:id="16"/>
          </w:p>
        </w:tc>
      </w:tr>
      <w:tr w:rsidR="0003604E" w:rsidRPr="00792AC9" w14:paraId="21D94E1C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B7EBA" w14:textId="30DF962E" w:rsidR="0003604E" w:rsidRPr="00792AC9" w:rsidRDefault="00000000" w:rsidP="00BB5BE6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473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hAnsi="Garamond"/>
                <w:sz w:val="24"/>
                <w:szCs w:val="24"/>
              </w:rPr>
              <w:t xml:space="preserve"> Intellectuelle, précisez (légère, moyenne, sévère)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7" w:name="Texte14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7"/>
          </w:p>
        </w:tc>
      </w:tr>
      <w:tr w:rsidR="0003604E" w:rsidRPr="00792AC9" w14:paraId="2CA2C743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1C015" w14:textId="30899A84" w:rsidR="0003604E" w:rsidRPr="00792AC9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38113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B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5BE6">
              <w:rPr>
                <w:rFonts w:ascii="Garamond" w:hAnsi="Garamond"/>
                <w:sz w:val="24"/>
                <w:szCs w:val="24"/>
              </w:rPr>
              <w:t xml:space="preserve"> Trouble du spectre de l’autisme, précisez : (asperger, haut niveau, etc 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8" w:name="Texte15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8"/>
          </w:p>
        </w:tc>
      </w:tr>
      <w:tr w:rsidR="0003604E" w:rsidRPr="00792AC9" w14:paraId="3D5C2EAC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4C4BC" w14:textId="543B9035" w:rsidR="0003604E" w:rsidRPr="00792AC9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37974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Visuelle,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9" w:name="Texte16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19"/>
          </w:p>
        </w:tc>
      </w:tr>
      <w:tr w:rsidR="00D92485" w:rsidRPr="00792AC9" w14:paraId="4D3BC977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D900A" w14:textId="560898FE" w:rsidR="00D9248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2141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Langage, précisez (dyslexie, dysphasie, etc.)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0" w:name="Texte17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0"/>
          </w:p>
        </w:tc>
      </w:tr>
      <w:tr w:rsidR="00D92485" w:rsidRPr="00792AC9" w14:paraId="2692ECC8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44B1F" w14:textId="5E9031BE" w:rsidR="00D9248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26323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déficitaire de l’attention, précisez (avec ou sans hyperactivité)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1" w:name="Texte18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1"/>
          </w:p>
        </w:tc>
      </w:tr>
      <w:tr w:rsidR="00D92485" w:rsidRPr="00792AC9" w14:paraId="13B32433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28A5F" w14:textId="6014214D" w:rsidR="00D9248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9764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de santé mentale,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2" w:name="Texte19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2"/>
          </w:p>
        </w:tc>
      </w:tr>
      <w:tr w:rsidR="00AE5BC5" w:rsidRPr="00792AC9" w14:paraId="3A53B93D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D4457" w14:textId="2F6815DF" w:rsidR="00AE5BC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183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5B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E5BC5">
              <w:rPr>
                <w:rFonts w:ascii="Garamond" w:hAnsi="Garamond"/>
                <w:sz w:val="24"/>
                <w:szCs w:val="24"/>
              </w:rPr>
              <w:t xml:space="preserve"> Trouble envahissant du développement</w:t>
            </w:r>
            <w:r w:rsidR="002C6402">
              <w:rPr>
                <w:rFonts w:ascii="Garamond" w:hAnsi="Garamond"/>
                <w:sz w:val="24"/>
                <w:szCs w:val="24"/>
              </w:rPr>
              <w:t>, précisez</w:t>
            </w:r>
            <w:r w:rsidR="00AE5BC5"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3" w:name="Texte25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3"/>
          </w:p>
        </w:tc>
      </w:tr>
      <w:tr w:rsidR="00D92485" w:rsidRPr="00792AC9" w14:paraId="028F37EB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15ED0" w14:textId="00EEFE4B" w:rsidR="00D9248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6956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48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Trouble du comportement,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4" w:name="Texte20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4"/>
          </w:p>
        </w:tc>
      </w:tr>
      <w:tr w:rsidR="00D92485" w:rsidRPr="00792AC9" w14:paraId="6761332E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A1F57" w14:textId="06E37CF8" w:rsidR="00D92485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81702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28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92485">
              <w:rPr>
                <w:rFonts w:ascii="Garamond" w:hAnsi="Garamond"/>
                <w:sz w:val="24"/>
                <w:szCs w:val="24"/>
              </w:rPr>
              <w:t xml:space="preserve"> Autre incapacité,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5" w:name="Texte21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5"/>
          </w:p>
        </w:tc>
      </w:tr>
      <w:tr w:rsidR="00D92485" w:rsidRPr="00792AC9" w14:paraId="1B1339E5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1F0518" w14:textId="77777777" w:rsidR="00D92485" w:rsidRPr="00D92485" w:rsidRDefault="00D92485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074710" w:rsidRPr="00792AC9" w14:paraId="23159382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0CAE73B" w14:textId="771E7503" w:rsidR="00074710" w:rsidRPr="00D92485" w:rsidRDefault="00074710" w:rsidP="00D92485">
            <w:pPr>
              <w:rPr>
                <w:rFonts w:ascii="Garamond" w:hAnsi="Garamond"/>
                <w:sz w:val="12"/>
                <w:szCs w:val="12"/>
              </w:rPr>
            </w:pPr>
            <w:r w:rsidRPr="00074710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Probl</w:t>
            </w:r>
            <w:r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è</w:t>
            </w:r>
            <w:r w:rsidRPr="00074710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me de santé particulier</w:t>
            </w:r>
          </w:p>
        </w:tc>
      </w:tr>
      <w:tr w:rsidR="00074710" w:rsidRPr="00792AC9" w14:paraId="705DAD4F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E775B" w14:textId="77777777" w:rsidR="00074710" w:rsidRDefault="00074710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074710">
              <w:rPr>
                <w:rFonts w:ascii="Garamond" w:hAnsi="Garamond"/>
                <w:color w:val="000000" w:themeColor="text1"/>
                <w:sz w:val="24"/>
                <w:szCs w:val="24"/>
              </w:rPr>
              <w:t>Votre enfant a-t-il des problèmes de santé supposant une intervention particulière de l’accompagnateur ?</w:t>
            </w:r>
          </w:p>
          <w:p w14:paraId="399A528D" w14:textId="077EF356" w:rsidR="00074710" w:rsidRPr="00074710" w:rsidRDefault="00000000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86559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72C99">
              <w:rPr>
                <w:rFonts w:ascii="Garamond" w:hAnsi="Garamond"/>
                <w:sz w:val="24"/>
                <w:szCs w:val="24"/>
              </w:rPr>
              <w:t>Non</w:t>
            </w:r>
            <w:r w:rsidR="00074710">
              <w:rPr>
                <w:rFonts w:ascii="Garamond" w:hAnsi="Garamond"/>
                <w:sz w:val="24"/>
                <w:szCs w:val="24"/>
              </w:rPr>
              <w:t xml:space="preserve">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95547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72C99">
              <w:rPr>
                <w:rFonts w:ascii="Garamond" w:hAnsi="Garamond"/>
                <w:sz w:val="24"/>
                <w:szCs w:val="24"/>
              </w:rPr>
              <w:t xml:space="preserve">Oui, </w:t>
            </w:r>
            <w:r w:rsidR="00E72C99">
              <w:rPr>
                <w:rFonts w:ascii="Garamond" w:hAnsi="Garamond"/>
                <w:color w:val="000000" w:themeColor="text1"/>
                <w:sz w:val="24"/>
                <w:szCs w:val="24"/>
              </w:rPr>
              <w:t>merci d’indiquer la nature des problèmes de santé</w:t>
            </w:r>
            <w:r w:rsidR="002C6402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de votre enfant.</w:t>
            </w:r>
          </w:p>
        </w:tc>
      </w:tr>
      <w:tr w:rsidR="00074710" w:rsidRPr="00792AC9" w14:paraId="68F39B53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EB094" w14:textId="77777777" w:rsidR="00074710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1932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Diabète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43775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Épilepsie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32744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Allergie sévère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6583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47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74710">
              <w:rPr>
                <w:rFonts w:ascii="Garamond" w:hAnsi="Garamond"/>
                <w:sz w:val="24"/>
                <w:szCs w:val="24"/>
              </w:rPr>
              <w:t xml:space="preserve"> Problème </w:t>
            </w:r>
            <w:r w:rsidR="00E72C99">
              <w:rPr>
                <w:rFonts w:ascii="Garamond" w:hAnsi="Garamond"/>
                <w:sz w:val="24"/>
                <w:szCs w:val="24"/>
              </w:rPr>
              <w:t xml:space="preserve">respiratoire grave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3693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2C9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2C99">
              <w:rPr>
                <w:rFonts w:ascii="Garamond" w:hAnsi="Garamond"/>
                <w:sz w:val="24"/>
                <w:szCs w:val="24"/>
              </w:rPr>
              <w:t xml:space="preserve"> Problème cardiaque</w:t>
            </w:r>
          </w:p>
          <w:p w14:paraId="5E640FF3" w14:textId="7E538F40" w:rsidR="00E72C99" w:rsidRDefault="00000000" w:rsidP="00D92485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72673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2C9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2C99">
              <w:rPr>
                <w:rFonts w:ascii="Garamond" w:hAnsi="Garamond"/>
                <w:sz w:val="24"/>
                <w:szCs w:val="24"/>
              </w:rPr>
              <w:t xml:space="preserve"> Autre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6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26" w:name="Texte46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6"/>
          </w:p>
          <w:p w14:paraId="5198AB61" w14:textId="1DE1115E" w:rsidR="00E72C99" w:rsidRDefault="00E72C99" w:rsidP="00D9248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E72C99" w:rsidRPr="00792AC9" w14:paraId="00A70251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4A913" w14:textId="77777777" w:rsidR="00E72C99" w:rsidRPr="00E72C99" w:rsidRDefault="00E72C99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D92485" w:rsidRPr="00792AC9" w14:paraId="6DD2D079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65C26613" w14:textId="1289BE1C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 w:rsidRPr="00D92485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Quel est le niveau de compréhension et de communication de l’enfant ?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D92485" w:rsidRPr="00792AC9" w14:paraId="45C55EAF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7C6E0" w14:textId="5CC0FB7A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Au niveau de la compréhension, il comprend :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5250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Facilement 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75417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Bien, avec attention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01469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Difficilement</w:t>
            </w:r>
          </w:p>
        </w:tc>
      </w:tr>
      <w:tr w:rsidR="002C6402" w:rsidRPr="00792AC9" w14:paraId="1538674E" w14:textId="77777777" w:rsidTr="002C6402">
        <w:trPr>
          <w:trHeight w:val="284"/>
        </w:trPr>
        <w:tc>
          <w:tcPr>
            <w:tcW w:w="8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9E16" w14:textId="36C38145" w:rsidR="00D92485" w:rsidRDefault="00D92485" w:rsidP="00D9248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Au niveau de la communication</w:t>
            </w:r>
          </w:p>
        </w:tc>
        <w:tc>
          <w:tcPr>
            <w:tcW w:w="4193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0A5E1" w14:textId="620BF4FE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Pour communiquer, il :</w:t>
            </w:r>
            <w:r w:rsidR="003A752F">
              <w:rPr>
                <w:rFonts w:ascii="Garamond" w:hAnsi="Garamond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8193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98507D">
              <w:rPr>
                <w:rFonts w:ascii="Garamond" w:hAnsi="Garamond"/>
                <w:sz w:val="24"/>
                <w:szCs w:val="24"/>
              </w:rPr>
              <w:t>P</w:t>
            </w:r>
            <w:r>
              <w:rPr>
                <w:rFonts w:ascii="Garamond" w:hAnsi="Garamond"/>
                <w:sz w:val="24"/>
                <w:szCs w:val="24"/>
              </w:rPr>
              <w:t xml:space="preserve">arle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6652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3A752F">
              <w:rPr>
                <w:rFonts w:ascii="Garamond" w:hAnsi="Garamond"/>
                <w:sz w:val="24"/>
                <w:szCs w:val="24"/>
              </w:rPr>
              <w:t>Utilise un langage non</w:t>
            </w:r>
            <w:r w:rsidR="0098507D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3A752F">
              <w:rPr>
                <w:rFonts w:ascii="Garamond" w:hAnsi="Garamond"/>
                <w:sz w:val="24"/>
                <w:szCs w:val="24"/>
              </w:rPr>
              <w:t xml:space="preserve">verbal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12811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75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A752F">
              <w:rPr>
                <w:rFonts w:ascii="Garamond" w:hAnsi="Garamond"/>
                <w:sz w:val="24"/>
                <w:szCs w:val="24"/>
              </w:rPr>
              <w:t xml:space="preserve"> Utilise des pictogrammes </w:t>
            </w:r>
          </w:p>
        </w:tc>
      </w:tr>
      <w:tr w:rsidR="002C6402" w:rsidRPr="00792AC9" w14:paraId="3725874F" w14:textId="77777777" w:rsidTr="002C6402">
        <w:trPr>
          <w:trHeight w:val="282"/>
        </w:trPr>
        <w:tc>
          <w:tcPr>
            <w:tcW w:w="8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A073E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3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2B9FA" w14:textId="25F6E38F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Il se fait comprendre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3724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Facilement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79049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Bien </w:t>
            </w:r>
            <w:r w:rsidRPr="003A752F">
              <w:rPr>
                <w:rFonts w:ascii="Garamond" w:hAnsi="Garamond"/>
                <w:sz w:val="20"/>
                <w:szCs w:val="20"/>
              </w:rPr>
              <w:t>(mais nous devons porter attention)</w:t>
            </w:r>
            <w:r>
              <w:rPr>
                <w:rFonts w:ascii="Garamond" w:hAnsi="Garamond"/>
                <w:sz w:val="20"/>
                <w:szCs w:val="20"/>
              </w:rPr>
              <w:t xml:space="preserve">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11957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Difficilement</w:t>
            </w:r>
          </w:p>
        </w:tc>
      </w:tr>
      <w:tr w:rsidR="002C6402" w:rsidRPr="00792AC9" w14:paraId="561C5D29" w14:textId="77777777" w:rsidTr="002C6402">
        <w:trPr>
          <w:trHeight w:val="282"/>
        </w:trPr>
        <w:tc>
          <w:tcPr>
            <w:tcW w:w="8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4CCFC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3" w:type="pct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5C4B339" w14:textId="1BF27D29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votre enfant utilise un appareil de communication ?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2381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5998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  </w:t>
            </w:r>
          </w:p>
        </w:tc>
      </w:tr>
      <w:tr w:rsidR="002C6402" w:rsidRPr="00792AC9" w14:paraId="322FEECA" w14:textId="77777777" w:rsidTr="002C6402">
        <w:trPr>
          <w:trHeight w:val="282"/>
        </w:trPr>
        <w:tc>
          <w:tcPr>
            <w:tcW w:w="8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47E7E" w14:textId="77777777" w:rsidR="00D92485" w:rsidRDefault="00D92485" w:rsidP="00D9248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3" w:type="pct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C45D" w14:textId="6F2CF8F8" w:rsidR="00D92485" w:rsidRDefault="003A752F" w:rsidP="00D9248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Si oui, précisez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7" w:name="Texte22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7"/>
          </w:p>
        </w:tc>
      </w:tr>
      <w:tr w:rsidR="003A752F" w:rsidRPr="00792AC9" w14:paraId="19DC86E4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4308" w14:textId="77777777" w:rsidR="003A752F" w:rsidRPr="003A752F" w:rsidRDefault="003A752F" w:rsidP="00D92485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3A752F" w:rsidRPr="00792AC9" w14:paraId="337C36A2" w14:textId="77777777" w:rsidTr="007F376E">
        <w:trPr>
          <w:trHeight w:val="282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D6B2BCE" w14:textId="6AE605C0" w:rsidR="003A752F" w:rsidRPr="00A7228A" w:rsidRDefault="0098507D" w:rsidP="00D92485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À</w:t>
            </w:r>
            <w:r w:rsidR="003A752F" w:rsidRPr="00A7228A">
              <w:rPr>
                <w:rFonts w:ascii="Garamond" w:hAnsi="Garamond"/>
                <w:b/>
                <w:bCs/>
                <w:sz w:val="24"/>
                <w:szCs w:val="24"/>
              </w:rPr>
              <w:t xml:space="preserve"> quelle fréquence les comportements suivants sont-ils observés chez l’enfant ? </w:t>
            </w:r>
          </w:p>
        </w:tc>
      </w:tr>
      <w:tr w:rsidR="002C6402" w:rsidRPr="00792AC9" w14:paraId="747E8B76" w14:textId="77777777" w:rsidTr="002C6402">
        <w:trPr>
          <w:trHeight w:val="397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5EE9" w14:textId="58E5991C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Comportement</w:t>
            </w:r>
          </w:p>
        </w:tc>
        <w:tc>
          <w:tcPr>
            <w:tcW w:w="5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0EE6" w14:textId="7575E062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Tous les jours</w:t>
            </w:r>
          </w:p>
        </w:tc>
        <w:tc>
          <w:tcPr>
            <w:tcW w:w="8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69DE" w14:textId="42CC3C28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Régulièrement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3B19" w14:textId="36D32CAA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Rarement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1C6F" w14:textId="1CF44E94" w:rsidR="003A752F" w:rsidRPr="00DD0F8D" w:rsidRDefault="003A752F" w:rsidP="00DD0F8D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Jamais</w:t>
            </w:r>
          </w:p>
        </w:tc>
      </w:tr>
      <w:tr w:rsidR="002C6402" w:rsidRPr="00792AC9" w14:paraId="7D5EC4E8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A85DA" w14:textId="15F1837B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Agressivité envers autrui (frappe, pousse, etc.)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248035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9DEDC9" w14:textId="4AE93F23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898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7B81FF3" w14:textId="204A19DB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96860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DAE5E5C" w14:textId="2C42E026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08186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66A1EC" w14:textId="228EEF1E" w:rsidR="00A7228A" w:rsidRDefault="00A7228A" w:rsidP="003A752F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ECA140A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9A27E" w14:textId="6496CB3E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Agressivité envers lui-même (se frappe)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18100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6B88A6" w14:textId="3B8EFEFA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2454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663015" w14:textId="77D8A32B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2013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14F5F10" w14:textId="4CF8AD7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701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FE9C96" w14:textId="7B23B061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3AF2093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B1F27" w14:textId="18C68285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Brise le matériel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556657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070E09" w14:textId="45B940EB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3529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B23434" w14:textId="61699EE3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60864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E898CED" w14:textId="4CDBFA00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3849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F0385D" w14:textId="1E2BDF36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51FCC3A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C482D" w14:textId="2CFB5570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Crache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56672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79C9DA" w14:textId="05F9EB8C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2599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41926D" w14:textId="5FCE053E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3789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D9B3E75" w14:textId="7DABFBE1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33263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7B7E6D8" w14:textId="49EAD735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540D45B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ED968" w14:textId="22763046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Crie ou hurle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85648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675301" w14:textId="58C714B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5873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E8409B" w14:textId="6872D75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97294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033BB9" w14:textId="18BC388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29032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216F1A4" w14:textId="07D0E8DD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7EF70B3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4FB73" w14:textId="354731FC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Est influencé par les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882553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AF6955" w14:textId="74AD3A45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0764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68B3C7" w14:textId="34A1630D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62978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DC5A139" w14:textId="2E61B87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2154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C6EFF0" w14:textId="75EED01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1150B95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8DFC" w14:textId="17704630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Fabule (invente des histoires)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477509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EAFA5A" w14:textId="120F49EA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3863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9327A2" w14:textId="6F935B77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4607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36462FE" w14:textId="0328CCA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1513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D368EE8" w14:textId="4F41112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E257C1B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A7B21" w14:textId="3174F355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Fatigue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05283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60271FD" w14:textId="514BF2C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5146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6DBB7F2" w14:textId="69ACDF14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78117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62CB23A" w14:textId="27F703F8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6434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BE49E3" w14:textId="4A6004AE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50F54BE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B2767" w14:textId="06DA9458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Fugue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80535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E371A2" w14:textId="46A5F100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52118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8B3E2D" w14:textId="671B5DE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99522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DD1484" w14:textId="1FED9732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99282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26919CC" w14:textId="78CE28CF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D4729AE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CCD13" w14:textId="224B0675" w:rsidR="00A7228A" w:rsidRDefault="00A7228A" w:rsidP="00A7228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Intolérance aux bruits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258832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2B41D22" w14:textId="7423ECD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77423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CE62E9" w14:textId="214233C6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11590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2B5825F" w14:textId="03C8FEFC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7887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576EEC" w14:textId="50EACB09" w:rsidR="00A7228A" w:rsidRDefault="00A7228A" w:rsidP="00A7228A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B8CB943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119B" w14:textId="6A2623C4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Comportement</w:t>
            </w:r>
          </w:p>
        </w:tc>
        <w:tc>
          <w:tcPr>
            <w:tcW w:w="5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5049" w14:textId="54370579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Tous les jours</w:t>
            </w:r>
          </w:p>
        </w:tc>
        <w:tc>
          <w:tcPr>
            <w:tcW w:w="8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C65A" w14:textId="5DD9C2AE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Régulièrement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4FA0" w14:textId="060E713E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Rarement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7A4C" w14:textId="731B1DCE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Jamais</w:t>
            </w:r>
          </w:p>
        </w:tc>
      </w:tr>
      <w:tr w:rsidR="002C6402" w:rsidRPr="00792AC9" w14:paraId="5628DF3A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C9AC2" w14:textId="5020052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Lance des objets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72378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5C9D4A7" w14:textId="6F28F0E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5936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EFCBC7" w14:textId="10AE834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38661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C698B93" w14:textId="11EEAE2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02879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81C7106" w14:textId="0C9B0D7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7A5B71A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B08E7" w14:textId="29369DF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Ment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495343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015CC2" w14:textId="6C55A4F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8746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506C52" w14:textId="397D558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9958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586AB8" w14:textId="184663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052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602E205" w14:textId="5F62ED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6A53A1A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732B8" w14:textId="6FA6516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Mord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85973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BA19315" w14:textId="6053204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9598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0948F75" w14:textId="700AF9B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80534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E5034AC" w14:textId="701A05B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10537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6019B07" w14:textId="3159440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511FDAC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A9B5D" w14:textId="32A3905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N’écoute pas les consignes et les règles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85927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170F90" w14:textId="4B6DF9C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48154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0BCB372" w14:textId="55133FE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3184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3CF5BB" w14:textId="5E872BC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6449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ABCE31" w14:textId="02A7473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8E2261E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6E616" w14:textId="2F81E04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Pousse les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3532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B59136" w14:textId="1890F4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3018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90BFCD" w14:textId="0BFFA24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9398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E1AE6A0" w14:textId="6901028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5454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90E6915" w14:textId="66CA466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882D266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CF1B7" w14:textId="77445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Réaction négative aux changements d’activités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7852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901CE99" w14:textId="7E19C8A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4535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5FAA9D" w14:textId="3E32A8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88678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20F325" w14:textId="3875F7A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14246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1CAF6E" w14:textId="20AACFB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3319669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321DA" w14:textId="368ED018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Réaction négative aux imprévus et stimuli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023203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F69CB5" w14:textId="4F5E5C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37154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DE6B6E7" w14:textId="7202C43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63251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7038C04" w14:textId="6F2DA58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731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1F55F7" w14:textId="453507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2EC1245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708D9" w14:textId="7BF8469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S’isole des autres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79551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8B5908" w14:textId="7789E99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52583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E34678" w14:textId="00D3E31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6778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A135D22" w14:textId="5BBC702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47430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E8BECA" w14:textId="67267C5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C71D123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E1A69" w14:textId="52E3D054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cache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490608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8D7F7A6" w14:textId="744430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255477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447C6A" w14:textId="770C317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42510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65B191" w14:textId="29D198B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9234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59F752" w14:textId="68DD58A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AE9827C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26FE" w14:textId="61D8D6F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fâche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8420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4CAB51D" w14:textId="389B8AE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63196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F930760" w14:textId="422BE2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5829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68EF904" w14:textId="28ADB4B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7480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F3F421" w14:textId="2AFA3AF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D17699D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C0540" w14:textId="598D03F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Tire les cheveux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73135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7125EF1" w14:textId="4B1B5D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0856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D0EC3C" w14:textId="5446216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80655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803ABD6" w14:textId="217CD8E5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312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E41C1D" w14:textId="4D99868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1917237" w14:textId="77777777" w:rsidTr="002C6402">
        <w:trPr>
          <w:trHeight w:val="282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A34CE" w14:textId="0A03566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Utilise un langage inapproprié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01186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0E8ABF6" w14:textId="439BE01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36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919D023" w14:textId="7EC4DEA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5775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E52AB67" w14:textId="619E45C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364794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4865C57" w14:textId="3F761C6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C4DB97B" w14:textId="77777777" w:rsidTr="007F376E">
        <w:trPr>
          <w:trHeight w:val="44"/>
        </w:trPr>
        <w:tc>
          <w:tcPr>
            <w:tcW w:w="5000" w:type="pct"/>
            <w:gridSpan w:val="23"/>
            <w:tcBorders>
              <w:bottom w:val="single" w:sz="4" w:space="0" w:color="auto"/>
            </w:tcBorders>
            <w:vAlign w:val="bottom"/>
          </w:tcPr>
          <w:p w14:paraId="442BB864" w14:textId="7A09E8AF" w:rsidR="002C6402" w:rsidRPr="00E56D62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607FCED7" w14:textId="77777777" w:rsidTr="007F376E">
        <w:trPr>
          <w:trHeight w:val="28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1616581" w14:textId="23F0903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Quelles sont les interventions que l’accompagnateur doit privilégier lors de ces comportements ?</w:t>
            </w:r>
            <w:r w:rsidRPr="00A7228A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C6402" w:rsidRPr="00792AC9" w14:paraId="796821C3" w14:textId="77777777" w:rsidTr="007F376E">
        <w:trPr>
          <w:trHeight w:val="282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6A942" w14:textId="559AF79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sz w:val="20"/>
                <w:szCs w:val="20"/>
              </w:rPr>
              <w:t>Exemple : rappel des consignes, stimulation par la participation, horaire et gestion du temps, récompenses, pictogrammes, etc.</w:t>
            </w:r>
          </w:p>
        </w:tc>
      </w:tr>
      <w:tr w:rsidR="002C6402" w:rsidRPr="00792AC9" w14:paraId="522DF5B3" w14:textId="77777777" w:rsidTr="007F376E">
        <w:trPr>
          <w:trHeight w:val="1701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A21" w14:textId="6942E7A4" w:rsidR="002C6402" w:rsidRDefault="00567E1A" w:rsidP="002C6402">
            <w:pPr>
              <w:spacing w:before="24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8" w:name="Texte23"/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8"/>
          </w:p>
        </w:tc>
      </w:tr>
      <w:tr w:rsidR="002C6402" w:rsidRPr="00792AC9" w14:paraId="5A43D2EF" w14:textId="77777777" w:rsidTr="007F376E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6DE7375D" w14:textId="77777777" w:rsidR="002C6402" w:rsidRPr="00F54FCF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4CFF4051" w14:textId="77777777" w:rsidTr="007F376E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50CE19" w14:textId="2F3C2F9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Désorganisation</w:t>
            </w:r>
          </w:p>
        </w:tc>
      </w:tr>
      <w:tr w:rsidR="002C6402" w:rsidRPr="00792AC9" w14:paraId="17A6C3CB" w14:textId="77777777" w:rsidTr="007F376E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AB00" w14:textId="176212B5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peut se désorganiser ?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5410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2352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</w:t>
            </w:r>
          </w:p>
        </w:tc>
      </w:tr>
      <w:tr w:rsidR="002C6402" w:rsidRPr="00792AC9" w14:paraId="53E8E694" w14:textId="77777777" w:rsidTr="007F376E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8794" w14:textId="6F90569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Quels sont les signes précurseurs : 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9" w:name="Texte43"/>
            <w:r w:rsidR="00212F1A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212F1A">
              <w:rPr>
                <w:rFonts w:ascii="Garamond" w:hAnsi="Garamond"/>
                <w:sz w:val="24"/>
                <w:szCs w:val="24"/>
              </w:rPr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212F1A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29"/>
          </w:p>
          <w:p w14:paraId="73EC864B" w14:textId="357733E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3050A1D6" w14:textId="77777777" w:rsidTr="007F376E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65BF" w14:textId="5C57F1A1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Comment l’accompagnateur devrait-il intervenir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4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30" w:name="Texte44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0"/>
          </w:p>
          <w:p w14:paraId="12465C53" w14:textId="14C67C8A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1BA03F74" w14:textId="77777777" w:rsidTr="007F376E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CDBB89" w14:textId="77777777" w:rsidR="002C6402" w:rsidRPr="00DD0F8D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0F094306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7DB3190" w14:textId="3F76D0F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L’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a</w:t>
            </w: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ccompagnateur devra soutenir et aider l’enfant à quelle fréquence dans les situations suivantes ?</w:t>
            </w:r>
          </w:p>
        </w:tc>
      </w:tr>
      <w:tr w:rsidR="002C6402" w:rsidRPr="00792AC9" w14:paraId="68FF83DC" w14:textId="77777777" w:rsidTr="002C6402">
        <w:trPr>
          <w:trHeight w:val="340"/>
        </w:trPr>
        <w:tc>
          <w:tcPr>
            <w:tcW w:w="266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C822" w14:textId="110AE55D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Situation</w:t>
            </w:r>
          </w:p>
        </w:tc>
        <w:tc>
          <w:tcPr>
            <w:tcW w:w="5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9F5" w14:textId="3BD9AF75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en tout temps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E4A4" w14:textId="1B92B7CC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de façon ponctuelle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2C24" w14:textId="722B4ED8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verbale seulement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0592" w14:textId="3FC9CF71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Aucune aide nécessaire</w:t>
            </w:r>
          </w:p>
        </w:tc>
      </w:tr>
      <w:tr w:rsidR="002C6402" w:rsidRPr="00792AC9" w14:paraId="083AF22F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A17804" w14:textId="64AB2AB0" w:rsidR="002C6402" w:rsidRPr="00DD0F8D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Participation et intégration</w:t>
            </w: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E8D1" w14:textId="30B61488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391302">
              <w:rPr>
                <w:rFonts w:ascii="Garamond" w:hAnsi="Garamond"/>
                <w:sz w:val="24"/>
                <w:szCs w:val="24"/>
              </w:rPr>
              <w:t>Participer aux activités aquatiques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61297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635EC8" w14:textId="35E5F6F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35034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B381C17" w14:textId="0E75C70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6297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29A5488" w14:textId="73759C1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65314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5A9A564" w14:textId="36B37CF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9CF5C0F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1CE9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973C" w14:textId="464A4303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activités nécessitant la motricité globale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1500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B69ABB" w14:textId="0A6E9C2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70186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35AF224" w14:textId="60FD630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09383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0832BC" w14:textId="37A70D7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3115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8F201A" w14:textId="62D35E16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4889FB8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C2EE1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57D6" w14:textId="57CCAA2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activités nécessitant la motricité fine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70782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7D98E5F" w14:textId="4A05D7D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6738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37C65A" w14:textId="2124DF1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5289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6C13D7F" w14:textId="3C3F56D2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07769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60D999" w14:textId="62C46FC9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3FB9B7A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15C4FA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8974" w14:textId="158BB97A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Attraper un ballon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75034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D010CB" w14:textId="75E4122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825497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F20F391" w14:textId="560D5E8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7717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2CE7E2" w14:textId="1F3E5112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69040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C87349" w14:textId="380F83E3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CBC75DA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D1B81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1048" w14:textId="3B40ACC5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Comprendre les consignes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40698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BE93FE" w14:textId="09DF9CB0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8854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40383D" w14:textId="3340D6B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92514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BA4225" w14:textId="7749C6A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28110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48851F2" w14:textId="5377E02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7B6993E9" w14:textId="77777777" w:rsidTr="003C4B55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A10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BD67" w14:textId="2889CE1D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Courir pendant une certaine période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730539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1EE31E" w14:textId="0B0DE34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571536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FBF9C5" w14:textId="68AEF37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9732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CA9EEC8" w14:textId="227EA41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5648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3A3E01" w14:textId="60F3972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D3FB5E2" w14:textId="77777777" w:rsidTr="003C4B55">
        <w:trPr>
          <w:trHeight w:val="340"/>
        </w:trPr>
        <w:tc>
          <w:tcPr>
            <w:tcW w:w="266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A317" w14:textId="49EC70C1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Situation</w:t>
            </w:r>
          </w:p>
        </w:tc>
        <w:tc>
          <w:tcPr>
            <w:tcW w:w="5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8FDB" w14:textId="0EAE797A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en tout temps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B0FB" w14:textId="5676FD3C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de façon ponctuelle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60A8" w14:textId="2DDDBE51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Aide verbale seulement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CDD7" w14:textId="2EDAE2E6" w:rsidR="002C6402" w:rsidRDefault="002C6402" w:rsidP="002C640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Aucune aide nécessaire</w:t>
            </w:r>
          </w:p>
        </w:tc>
      </w:tr>
      <w:tr w:rsidR="002C6402" w:rsidRPr="00792AC9" w14:paraId="30C96298" w14:textId="77777777" w:rsidTr="003C4B55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81EEB0" w14:textId="2A62A89D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Participation et intégration</w:t>
            </w: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B519" w14:textId="3B362DE9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Être dans une foule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148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664DC8" w14:textId="5CAE01EE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90854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C2D95C" w14:textId="4B859DD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7297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1960E3" w14:textId="2EC76E84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41597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6A69C5D" w14:textId="00827ADF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C894D72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A9D7A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1D12" w14:textId="426E399E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Interagir avec les autres enfants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90854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302DE0" w14:textId="2BF5A91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4868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5CF19F" w14:textId="3754630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9336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1AE355B" w14:textId="3B4B4F9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0235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341C0AD" w14:textId="78A5844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6A31D2A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0E58F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37711" w14:textId="4A1037B3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Interagir avec les animateurs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35145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3B9207" w14:textId="299E2AC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4013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5E01FE" w14:textId="29D9184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8601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47F32E2" w14:textId="10EC999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8052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CFD820" w14:textId="4A7F147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308D59D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27AFB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DED3" w14:textId="45C08BC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Jouer à des jeux d’équipe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18635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BE53738" w14:textId="44CBB35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42033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842ED8" w14:textId="00042B05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97795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05E397" w14:textId="2E7BACC6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8766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F910DE" w14:textId="5BA38B7B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0E7FD28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87D08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864E" w14:textId="003E5941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Participer aux grands rassemblements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5672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2A357B" w14:textId="619D161C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93329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A526CAE" w14:textId="414DC1F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04338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1FFD24" w14:textId="7FD6C798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13983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13F352E" w14:textId="2D3A7767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CD5A4AD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52226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C414" w14:textId="28CEF665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S’intégrer dans un groupe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308832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0DF68E" w14:textId="68C6682A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02637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B85D68" w14:textId="2378B291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9182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E444FB" w14:textId="27CE81B0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89760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D374819" w14:textId="7D9F74FD" w:rsidR="002C6402" w:rsidRPr="00DD0F8D" w:rsidRDefault="002C6402" w:rsidP="002C6402">
                <w:pPr>
                  <w:jc w:val="center"/>
                  <w:rPr>
                    <w:rFonts w:ascii="Garamond" w:hAnsi="Garamond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041A4FC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94DE" w14:textId="77777777" w:rsidR="002C6402" w:rsidRPr="00DD0F8D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E5A3" w14:textId="317B3AD7" w:rsidR="002C6402" w:rsidRPr="003913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placer en rang, suivre le groupe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5844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0A061A8" w14:textId="03D2A37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7465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CF096E" w14:textId="42D61C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5068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8A9788F" w14:textId="2B0374D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9824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882E2BF" w14:textId="3EA6201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3B5ECC9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23A92D38" w14:textId="10511D51" w:rsidR="002C6402" w:rsidRPr="00DD0F8D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D0F8D">
              <w:rPr>
                <w:rFonts w:ascii="Garamond" w:hAnsi="Garamond"/>
                <w:b/>
                <w:bCs/>
                <w:sz w:val="24"/>
                <w:szCs w:val="24"/>
              </w:rPr>
              <w:t>Autonomie et sécurité</w:t>
            </w: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1EC77B7" w14:textId="4ABA5D90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S’habiller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14654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7B994CE" w14:textId="62B7FEBB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8852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58E56E9" w14:textId="5707EDF1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67253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0A90BB4" w14:textId="66401A81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06734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032B0CF" w14:textId="4445AC8B" w:rsidR="002C6402" w:rsidRPr="00DD0F8D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575DF34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8193CBA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3B7D77" w14:textId="2BE6B0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Gérer ses effets personnels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02994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4492C86" w14:textId="2940CC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04266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63DF8E7" w14:textId="6910ECE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0307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282A928" w14:textId="495E8CB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26124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9A04B4F" w14:textId="4B4997B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964278A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5E5A679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305EC8" w14:textId="3CF217C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Aller aux toilettes (essuyer)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143953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8B0C4A6" w14:textId="4615981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997712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074CB4E" w14:textId="344AD63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8604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BA82F41" w14:textId="3607BC1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8105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E2981C5" w14:textId="61C7913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63FF1C5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0598C5F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66AC458" w14:textId="364F219A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Changer sa protection (couche, pull-ups)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71176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58FB47C6" w14:textId="5714E31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75134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AFD4EAC" w14:textId="5759551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95047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22BFEADD" w14:textId="1921CB0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6554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A1D39D" w14:textId="4077124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6A3F5660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B9513ED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12A74AB" w14:textId="37729C49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Effectuer ses soins personnels (laver les mains, visage)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2395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4CA8A7A" w14:textId="3A72ABC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35380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92F59AB" w14:textId="5C357A2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13624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88FA599" w14:textId="0A9C7AE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78591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49D0CC6D" w14:textId="3024652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29D2317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4FD6D43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95588CA" w14:textId="4067096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Éviter de se mettre en situation de danger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9429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16DAB57" w14:textId="66ACBE6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1872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52E90B" w14:textId="0C10721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21850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02C32CEE" w14:textId="6DF4E66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082170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49F6973" w14:textId="6738747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A96ECDE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52F287E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D312A49" w14:textId="0E9D5669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Boire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568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2301B6B" w14:textId="2D057F5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58060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A98BD1A" w14:textId="46F3ED9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670141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09B5136" w14:textId="16EEE61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21449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1873206" w14:textId="65FED71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1DB563B2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C4A1D6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3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8153F9" w14:textId="6A3E50EB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S’alimenter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17124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147F715E" w14:textId="38B3F3DF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5533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782CEB00" w14:textId="1FE004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44214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6E40669E" w14:textId="3ACAE12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13148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5" w:themeFillTint="33"/>
                <w:vAlign w:val="bottom"/>
              </w:tcPr>
              <w:p w14:paraId="37ADB2E9" w14:textId="55208E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B2C6E71" w14:textId="77777777" w:rsidTr="002C6402">
        <w:trPr>
          <w:trHeight w:val="68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63787" w14:textId="160459A5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bookmarkStart w:id="31" w:name="Texte24"/>
          </w:p>
        </w:tc>
        <w:bookmarkEnd w:id="31"/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A92CE8" w14:textId="69EA5908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Votre enfant a-t-il une diète spéciale ?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3170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Non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44125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Oui, précisez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:rsidRPr="00792AC9" w14:paraId="65A8AE0D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4FE789" w14:textId="0FF406EB" w:rsidR="002C6402" w:rsidRPr="00AE5BC5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F376E">
              <w:rPr>
                <w:rFonts w:ascii="Garamond" w:hAnsi="Garamond"/>
                <w:b/>
                <w:bCs/>
                <w:sz w:val="24"/>
                <w:szCs w:val="24"/>
              </w:rPr>
              <w:t>Déplac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e</w:t>
            </w:r>
            <w:r w:rsidRPr="007F376E">
              <w:rPr>
                <w:rFonts w:ascii="Garamond" w:hAnsi="Garamond"/>
                <w:b/>
                <w:bCs/>
                <w:sz w:val="24"/>
                <w:szCs w:val="24"/>
              </w:rPr>
              <w:t>ments</w:t>
            </w: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BA1B" w14:textId="7F296D05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Marcher sur une surface accidentée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900952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D86897" w14:textId="691A80C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85680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3126F8" w14:textId="38CC434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82735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B0E830" w14:textId="0F76B73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214215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C84915" w14:textId="5204BD2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06980555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6B8A0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8920" w14:textId="7823BC9A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Marcher sur de longue distance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379922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FA508A" w14:textId="5811F6F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43496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F095A7" w14:textId="443B884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494379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DA9E123" w14:textId="3AE7773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08341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92EE1C5" w14:textId="5CD4482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AE0DFD2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52447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64D3" w14:textId="6EA9F6DE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Monter et descendre les escaliers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90398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61D2DC" w14:textId="1E3900A6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2155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E32474" w14:textId="0BDA931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0063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FA4A96" w14:textId="5B4A527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76010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0C2B2C" w14:textId="4D4B83E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5191BC08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84E58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DED" w14:textId="70B1E742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déplacer à l’intérieur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340775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205E5E2" w14:textId="0852429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71917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50E173" w14:textId="56D0A7C4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357708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4E5C427" w14:textId="1DC0E40B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5321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A30207" w14:textId="0BF94BA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69BBC2C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FA62B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7161" w14:textId="2C97E20F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Se déplacer à l’extérieur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3265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3283ABA" w14:textId="46908EC7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61074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961DD04" w14:textId="32C23CE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905492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68CE6D" w14:textId="60A81CF9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8495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C3FBB2" w14:textId="2C6C643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35381E59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612D8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D62A" w14:textId="07020E4D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Traverser une rue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207053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5BDE01A" w14:textId="4C9DB83E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583453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4B0CEE" w14:textId="59B2067A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66161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3BC4DF" w14:textId="1DAF5C00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78980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FCAAFA" w14:textId="6B693221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4BEE621A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BDDCD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7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B64D" w14:textId="30DA1603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Prendre l’autobus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421249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9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F865D9F" w14:textId="2E24C813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144457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2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C278B2" w14:textId="541C520C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-1806464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F9D3FFE" w14:textId="5D848BB2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  <w:sz w:val="24"/>
              <w:szCs w:val="24"/>
            </w:rPr>
            <w:id w:val="83580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EACF2DF" w14:textId="40F016BD" w:rsidR="002C6402" w:rsidRDefault="002C6402" w:rsidP="002C6402">
                <w:pPr>
                  <w:jc w:val="center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C6402" w:rsidRPr="00792AC9" w14:paraId="23120C53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58E7F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A3AF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utilise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23840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Fauteuil roulant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45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Déambulateur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50587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Canne ou bâton de marche</w:t>
            </w:r>
            <w:r w:rsidR="008832E5"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  <w:p w14:paraId="6CA2227D" w14:textId="2A1A7E28" w:rsidR="008832E5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03608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32E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832E5">
              <w:rPr>
                <w:rFonts w:ascii="Garamond" w:hAnsi="Garamond"/>
                <w:sz w:val="24"/>
                <w:szCs w:val="24"/>
              </w:rPr>
              <w:t xml:space="preserve"> Autre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2" w:name="Texte47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2"/>
          </w:p>
        </w:tc>
      </w:tr>
      <w:tr w:rsidR="002C6402" w:rsidRPr="00792AC9" w14:paraId="735C7E31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E6A9" w14:textId="77777777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6F95" w14:textId="4B1ACC2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Est-ce que l’enfant a besoin de soutien pour leur utilisation :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93628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Fauteuil roulant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200411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Déambulateur     </w:t>
            </w:r>
          </w:p>
        </w:tc>
      </w:tr>
      <w:tr w:rsidR="002C6402" w:rsidRPr="00792AC9" w14:paraId="79B852ED" w14:textId="77777777" w:rsidTr="007F376E">
        <w:trPr>
          <w:trHeight w:val="58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746E9" w14:textId="77777777" w:rsidR="002C6402" w:rsidRPr="00C35A77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0C204859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CF774B" w14:textId="6B0FC34C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Informations complémentaires pour faciliter l’intégration de l’enfant au camp de jour </w:t>
            </w:r>
          </w:p>
        </w:tc>
      </w:tr>
      <w:tr w:rsidR="002C6402" w:rsidRPr="00792AC9" w14:paraId="6F24E342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3C9F" w14:textId="5B2A0B27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35A77">
              <w:rPr>
                <w:rFonts w:ascii="Garamond" w:hAnsi="Garamond"/>
                <w:b/>
                <w:bCs/>
                <w:sz w:val="24"/>
                <w:szCs w:val="24"/>
              </w:rPr>
              <w:t>Quelles sont les passions</w:t>
            </w:r>
            <w:r w:rsidR="008832E5">
              <w:rPr>
                <w:rFonts w:ascii="Garamond" w:hAnsi="Garamond"/>
                <w:b/>
                <w:bCs/>
                <w:sz w:val="24"/>
                <w:szCs w:val="24"/>
              </w:rPr>
              <w:t>/ses centres d’intérêts</w:t>
            </w:r>
            <w:r w:rsidRPr="00C35A77">
              <w:rPr>
                <w:rFonts w:ascii="Garamond" w:hAnsi="Garamond"/>
                <w:b/>
                <w:bCs/>
                <w:sz w:val="24"/>
                <w:szCs w:val="24"/>
              </w:rPr>
              <w:t xml:space="preserve"> de l’enfant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33" w:name="Texte27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3"/>
          </w:p>
          <w:p w14:paraId="27A7CE34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37FFBED1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4B2825A7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56B6C862" w14:textId="77777777" w:rsidR="008832E5" w:rsidRDefault="008832E5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5CD8403A" w14:textId="5E39491D" w:rsidR="008832E5" w:rsidRDefault="008832E5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780CF08D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8A12" w14:textId="44ECA3A6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 xml:space="preserve">Quelles sont les activités qu’il n’aime pas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2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4" w:name="Texte29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4"/>
          </w:p>
          <w:p w14:paraId="3D3B1277" w14:textId="5A1283D1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0F2E234D" w14:textId="56FCD9C4" w:rsidR="002C6402" w:rsidRPr="00C35A77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2C6402" w:rsidRPr="00792AC9" w14:paraId="04F495C8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0292" w14:textId="12666782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Description de l’enfant et informations supplémentaires : 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>
                <w:ffData>
                  <w:name w:val="Texte3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5" w:name="Texte30"/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bookmarkEnd w:id="35"/>
          </w:p>
          <w:p w14:paraId="39CB193C" w14:textId="77777777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1E001A10" w14:textId="3F93F57A" w:rsidR="002C6402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2C6402" w:rsidRPr="00792AC9" w14:paraId="1230C64E" w14:textId="77777777" w:rsidTr="007F376E">
        <w:trPr>
          <w:trHeight w:val="58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C846B" w14:textId="77777777" w:rsidR="002C6402" w:rsidRPr="0000563D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17D71C50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61BFD83A" w14:textId="1A836D8A" w:rsidR="002C6402" w:rsidRDefault="002C6402" w:rsidP="002C6402">
            <w:pPr>
              <w:pStyle w:val="Titre1"/>
              <w:outlineLvl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5. Besoins en accompagnement </w:t>
            </w:r>
          </w:p>
        </w:tc>
      </w:tr>
      <w:tr w:rsidR="002C6402" w:rsidRPr="00792AC9" w14:paraId="1B718B0A" w14:textId="77777777" w:rsidTr="002C6402">
        <w:trPr>
          <w:trHeight w:val="340"/>
        </w:trPr>
        <w:tc>
          <w:tcPr>
            <w:tcW w:w="24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6247" w14:textId="54C1D7D0" w:rsidR="002C6402" w:rsidRPr="00DD0F8D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Est-il possible de jumeler l’enfant avec un autre jeune ? </w:t>
            </w:r>
          </w:p>
        </w:tc>
        <w:tc>
          <w:tcPr>
            <w:tcW w:w="259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DBAE" w14:textId="5270099E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6111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Oui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9677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Non    </w:t>
            </w:r>
          </w:p>
        </w:tc>
      </w:tr>
      <w:tr w:rsidR="002C6402" w:rsidRPr="00792AC9" w14:paraId="0D792077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8C45" w14:textId="337E644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Ratio recommandé dans un CONTEXTE DE LOISIRS ET NON SCOLAIRE (bouge beaucoup, sorties, etc.)</w:t>
            </w:r>
          </w:p>
        </w:tc>
      </w:tr>
      <w:tr w:rsidR="002C6402" w:rsidRPr="00792AC9" w14:paraId="6149364F" w14:textId="77777777" w:rsidTr="002C6402">
        <w:trPr>
          <w:trHeight w:val="340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504E" w14:textId="60871060" w:rsidR="002C6402" w:rsidRPr="00DD0F8D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84828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1</w:t>
            </w:r>
          </w:p>
        </w:tc>
        <w:tc>
          <w:tcPr>
            <w:tcW w:w="3542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D625" w14:textId="0717E73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ne peut pas être jumelé avec un autre. Ses besoins nécessitent que l’accompagnateur soit en soutien constant.</w:t>
            </w:r>
          </w:p>
        </w:tc>
      </w:tr>
      <w:tr w:rsidR="002C6402" w:rsidRPr="00792AC9" w14:paraId="4116AD5F" w14:textId="77777777" w:rsidTr="002C6402">
        <w:trPr>
          <w:trHeight w:val="340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A88" w14:textId="1C2D9488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10168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2</w:t>
            </w:r>
          </w:p>
        </w:tc>
        <w:tc>
          <w:tcPr>
            <w:tcW w:w="3542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BC33" w14:textId="008EF1A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peut être jumelé avec un autre enfant. L’accompagnateur doit apporter un soutien continuel, mais peut partager son temps entre les deux.</w:t>
            </w:r>
          </w:p>
        </w:tc>
      </w:tr>
      <w:tr w:rsidR="002C6402" w:rsidRPr="00792AC9" w14:paraId="4843F804" w14:textId="77777777" w:rsidTr="002C6402">
        <w:trPr>
          <w:trHeight w:val="340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F5C9" w14:textId="3B511734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44976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1 pour 3</w:t>
            </w:r>
          </w:p>
        </w:tc>
        <w:tc>
          <w:tcPr>
            <w:tcW w:w="3542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D897" w14:textId="2CC5C783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a besoin d’une surveillance et d’un encadrement dans les activités du camp de jour pour bien s’intégrer. I</w:t>
            </w:r>
            <w:r w:rsidR="002B6F6E">
              <w:rPr>
                <w:rFonts w:ascii="Garamond" w:hAnsi="Garamond"/>
                <w:sz w:val="24"/>
                <w:szCs w:val="24"/>
              </w:rPr>
              <w:t>l</w:t>
            </w:r>
            <w:r>
              <w:rPr>
                <w:rFonts w:ascii="Garamond" w:hAnsi="Garamond"/>
                <w:sz w:val="24"/>
                <w:szCs w:val="24"/>
              </w:rPr>
              <w:t xml:space="preserve"> peut être jumelé avec deux autres enfants.</w:t>
            </w:r>
          </w:p>
        </w:tc>
      </w:tr>
      <w:tr w:rsidR="002C6402" w:rsidRPr="00792AC9" w14:paraId="1CA35A5C" w14:textId="77777777" w:rsidTr="002C6402">
        <w:trPr>
          <w:trHeight w:val="340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335E" w14:textId="4312C724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53794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Intégration dans un groupe</w:t>
            </w:r>
          </w:p>
        </w:tc>
        <w:tc>
          <w:tcPr>
            <w:tcW w:w="3542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768A" w14:textId="1577816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L’enfant a besoin d’une surveillance et d’un encadrement dans les activités pour bien s’intégrer. Il peut être intégré dans un groupe régulier avec un animateur supplémentaire pour s’assurer qu’il a bien compris les consignes, etc.</w:t>
            </w:r>
          </w:p>
        </w:tc>
      </w:tr>
      <w:tr w:rsidR="002C6402" w:rsidRPr="00792AC9" w14:paraId="4794C297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72E6" w14:textId="5A2D6054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Commentaires sur les besoins en accompagnement de l’enfant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36" w:name="Texte31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6"/>
          </w:p>
          <w:p w14:paraId="35304633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  <w:p w14:paraId="1B2723CA" w14:textId="40165E66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42C84E73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FAC0" w14:textId="52B360D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Selon vous, dans quel groupe d’âge l’enfant doit-il être intégré afin que les activités soient adaptées à ses capacités et lui permettent une intégration réussie ?   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4331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5-6 ans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77968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7-8 ans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18413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9-10 ans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33931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Garamond" w:hAnsi="Garamond"/>
                <w:sz w:val="24"/>
                <w:szCs w:val="24"/>
              </w:rPr>
              <w:t xml:space="preserve"> 11-12 ans</w:t>
            </w:r>
          </w:p>
        </w:tc>
      </w:tr>
      <w:tr w:rsidR="002C6402" w:rsidRPr="00792AC9" w14:paraId="63E4F148" w14:textId="77777777" w:rsidTr="007F376E">
        <w:trPr>
          <w:trHeight w:val="122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ADDC2F" w14:textId="7D473699" w:rsidR="002C6402" w:rsidRPr="00FE5C39" w:rsidRDefault="002C6402" w:rsidP="002C6402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2C6402" w:rsidRPr="00792AC9" w14:paraId="2DA3FCCE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bottom"/>
          </w:tcPr>
          <w:p w14:paraId="3E390C91" w14:textId="08C7BB03" w:rsidR="002C6402" w:rsidRDefault="002C6402" w:rsidP="002C6402">
            <w:pPr>
              <w:pStyle w:val="Titre1"/>
              <w:outlineLvl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6. Ressources œuvrant auprès de l’enfant </w:t>
            </w:r>
          </w:p>
        </w:tc>
      </w:tr>
      <w:tr w:rsidR="002C6402" w:rsidRPr="00792AC9" w14:paraId="6DAF5754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D4A7C" w14:textId="34EA014E" w:rsidR="002C6402" w:rsidRPr="00D11CED" w:rsidRDefault="002C6402" w:rsidP="002C6402">
            <w:pPr>
              <w:pStyle w:val="Titre1"/>
              <w:outlineLvl w:val="0"/>
              <w:rPr>
                <w:rFonts w:ascii="Garamond" w:hAnsi="Garamond"/>
                <w:color w:val="auto"/>
                <w:sz w:val="24"/>
                <w:szCs w:val="24"/>
              </w:rPr>
            </w:pPr>
            <w:r w:rsidRPr="00D11CED">
              <w:rPr>
                <w:rFonts w:ascii="Garamond" w:hAnsi="Garamond"/>
                <w:color w:val="auto"/>
                <w:sz w:val="24"/>
                <w:szCs w:val="24"/>
              </w:rPr>
              <w:t xml:space="preserve">Services actuels : Santé et réadaptation </w:t>
            </w:r>
          </w:p>
        </w:tc>
      </w:tr>
      <w:tr w:rsidR="002C6402" w:rsidRPr="00792AC9" w14:paraId="3F77B212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5B9FDEC" w14:textId="0A46AAB8" w:rsidR="002C6402" w:rsidRPr="00FE5C39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E5C39">
              <w:rPr>
                <w:rFonts w:ascii="Garamond" w:hAnsi="Garamond"/>
                <w:b/>
                <w:bCs/>
                <w:sz w:val="24"/>
                <w:szCs w:val="24"/>
              </w:rPr>
              <w:t>Première ressource</w:t>
            </w: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78BD" w14:textId="22F69A0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et prénom du professionnel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7" w:name="Texte32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7"/>
            <w:r w:rsidR="006F4A97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2C6402" w:rsidRPr="00792AC9" w14:paraId="0BEE01B4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B6F194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8A56" w14:textId="3218318E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Coordonnées téléphoniques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38" w:name="Texte33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8"/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Poste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9" w:name="Texte34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39"/>
          </w:p>
        </w:tc>
      </w:tr>
      <w:tr w:rsidR="002C6402" w:rsidRPr="00792AC9" w14:paraId="4B84AE4C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69598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ADAE" w14:textId="75832C5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Adresse courriel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0" w:name="Texte35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0"/>
          </w:p>
        </w:tc>
      </w:tr>
      <w:tr w:rsidR="002C6402" w:rsidRPr="00792AC9" w14:paraId="12CEBE1D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E36F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44270A" w14:textId="3D170A63" w:rsidR="002C6402" w:rsidRPr="007E0396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7E0396">
              <w:rPr>
                <w:rFonts w:ascii="Garamond" w:hAnsi="Garamond"/>
                <w:sz w:val="24"/>
                <w:szCs w:val="24"/>
              </w:rPr>
              <w:t xml:space="preserve">Titre : </w:t>
            </w:r>
          </w:p>
        </w:tc>
        <w:tc>
          <w:tcPr>
            <w:tcW w:w="4193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3D744" w14:textId="77777777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494566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Intervenant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57704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Psychologue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96038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Éducateur spécialisé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202034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Médecin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65136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Travailleur social</w:t>
            </w:r>
          </w:p>
          <w:p w14:paraId="5110F689" w14:textId="5116E0C8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20932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1" w:name="Texte37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1"/>
          </w:p>
        </w:tc>
      </w:tr>
      <w:tr w:rsidR="002C6402" w:rsidRPr="00792AC9" w14:paraId="3CFAF81F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2DC8" w14:textId="77777777" w:rsidR="002C6402" w:rsidRPr="00FE5C39" w:rsidRDefault="002C6402" w:rsidP="002C6402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2B3A5F" w14:textId="40F9E20C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Organisation : </w:t>
            </w:r>
          </w:p>
        </w:tc>
        <w:tc>
          <w:tcPr>
            <w:tcW w:w="3896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4F613" w14:textId="327534BE" w:rsidR="002C6402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06143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Montérégie-Est/CLSC des Maskoutains</w:t>
            </w:r>
            <w:r w:rsidR="002C6402" w:rsidRPr="007E039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 xml:space="preserve">(volet </w:t>
            </w:r>
            <w:r w:rsidR="002C6402">
              <w:rPr>
                <w:rFonts w:ascii="Garamond" w:hAnsi="Garamond"/>
                <w:sz w:val="20"/>
                <w:szCs w:val="20"/>
              </w:rPr>
              <w:t>psychosocial, psychoéducateur, éducateur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>)</w:t>
            </w:r>
          </w:p>
          <w:p w14:paraId="56961464" w14:textId="5A3AF8E0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0756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Montérégie-Ouest/Centre montérégien de réadaptation – Saint-Hyacinthe</w:t>
            </w:r>
          </w:p>
          <w:p w14:paraId="69F1D9A0" w14:textId="42BCB4E8" w:rsidR="002C6402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74163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236A9D11" w14:textId="0F8F9588" w:rsidR="002C6402" w:rsidRPr="00304431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70575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 w:rsidRPr="0030443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 w:rsidRPr="00304431">
              <w:rPr>
                <w:rFonts w:ascii="Garamond" w:hAnsi="Garamond"/>
                <w:sz w:val="24"/>
                <w:szCs w:val="24"/>
              </w:rPr>
              <w:t xml:space="preserve"> CISSS de la Montérégie-Centre/Institut Nazareth et Louis-Braille</w:t>
            </w:r>
          </w:p>
          <w:p w14:paraId="2E681045" w14:textId="04E26223" w:rsidR="002C6402" w:rsidRPr="002C6402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8720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2" w:name="Texte36"/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2"/>
          </w:p>
          <w:p w14:paraId="176FF447" w14:textId="61B799F3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A85104" w14:paraId="778C0123" w14:textId="77777777" w:rsidTr="002C6402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044C221F" w14:textId="39266F9B" w:rsidR="002C6402" w:rsidRPr="00A85104" w:rsidRDefault="002C6402" w:rsidP="002C6402">
            <w:pPr>
              <w:ind w:left="113" w:right="113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85104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Deuxième ressource</w:t>
            </w: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C5BA61" w14:textId="3C405397" w:rsidR="002C6402" w:rsidRPr="00A85104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 xml:space="preserve">Nom et prénom du professionnel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05DDF583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1149D1E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DC560D" w14:textId="5F84C83D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Coordonnées téléphoniques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Poste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41AFE76F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F204C54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674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51CECAA" w14:textId="7DE76129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Adresse courriel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55B0ABCC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44E7793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14E0B9C" w14:textId="77777777" w:rsidR="002C6402" w:rsidRPr="007E0396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7E0396">
              <w:rPr>
                <w:rFonts w:ascii="Garamond" w:hAnsi="Garamond"/>
                <w:sz w:val="24"/>
                <w:szCs w:val="24"/>
              </w:rPr>
              <w:t xml:space="preserve">Titre : </w:t>
            </w:r>
          </w:p>
        </w:tc>
        <w:tc>
          <w:tcPr>
            <w:tcW w:w="4193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A2024E8" w14:textId="77777777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73863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Intervenant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7036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Psychologue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141246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Éducateur spécialisé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60384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Médecin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92190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Travailleur social</w:t>
            </w:r>
          </w:p>
          <w:p w14:paraId="4E34ABD3" w14:textId="3E419D42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176082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Autre, spécifiez : 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F4A97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6F4A97">
              <w:rPr>
                <w:rFonts w:ascii="Garamond" w:hAnsi="Garamond"/>
                <w:sz w:val="24"/>
                <w:szCs w:val="24"/>
              </w:rPr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6F4A97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2C6402" w14:paraId="03E571E9" w14:textId="77777777" w:rsidTr="002C6402">
        <w:trPr>
          <w:trHeight w:val="34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5BB8B65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6DF9D2D" w14:textId="77777777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Organisation : </w:t>
            </w:r>
          </w:p>
        </w:tc>
        <w:tc>
          <w:tcPr>
            <w:tcW w:w="3896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9D8803" w14:textId="77777777" w:rsidR="002C6402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75374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Montérégie-Est/CLSC des Maskoutains</w:t>
            </w:r>
            <w:r w:rsidR="002C6402" w:rsidRPr="007E039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 xml:space="preserve">(volet </w:t>
            </w:r>
            <w:r w:rsidR="002C6402">
              <w:rPr>
                <w:rFonts w:ascii="Garamond" w:hAnsi="Garamond"/>
                <w:sz w:val="20"/>
                <w:szCs w:val="20"/>
              </w:rPr>
              <w:t>psychosocial, psychoéducateur, éducateur</w:t>
            </w:r>
            <w:r w:rsidR="002C6402" w:rsidRPr="007E0396">
              <w:rPr>
                <w:rFonts w:ascii="Garamond" w:hAnsi="Garamond"/>
                <w:sz w:val="20"/>
                <w:szCs w:val="20"/>
              </w:rPr>
              <w:t>)</w:t>
            </w:r>
          </w:p>
          <w:p w14:paraId="2577AB91" w14:textId="77777777" w:rsidR="002C6402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170462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Montérégie-Ouest/Centre montérégien de réadaptation – Saint-Hyacinthe</w:t>
            </w:r>
          </w:p>
          <w:p w14:paraId="7AFD904C" w14:textId="77777777" w:rsidR="002C6402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25609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6C959D68" w14:textId="77777777" w:rsidR="002C6402" w:rsidRPr="00304431" w:rsidRDefault="00000000" w:rsidP="002C6402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91023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 w:rsidRPr="0030443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 w:rsidRPr="00304431">
              <w:rPr>
                <w:rFonts w:ascii="Garamond" w:hAnsi="Garamond"/>
                <w:sz w:val="24"/>
                <w:szCs w:val="24"/>
              </w:rPr>
              <w:t xml:space="preserve"> CISSS de la Montérégie-Centre/Institut Nazareth et Louis-Braille</w:t>
            </w:r>
          </w:p>
          <w:p w14:paraId="2566EC37" w14:textId="3A83AF80" w:rsidR="002C6402" w:rsidRPr="002B6F6E" w:rsidRDefault="00000000" w:rsidP="002C6402">
            <w:pPr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34706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4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C6402">
              <w:rPr>
                <w:rFonts w:ascii="Garamond" w:hAnsi="Garamond"/>
                <w:sz w:val="24"/>
                <w:szCs w:val="24"/>
              </w:rPr>
              <w:t xml:space="preserve">  Autre, spécifiez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</w:p>
          <w:p w14:paraId="09119DF5" w14:textId="139A66D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C6402" w:rsidRPr="00792AC9" w14:paraId="0DAC6705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240CA" w14:textId="5AEA40D4" w:rsidR="002C6402" w:rsidRPr="00D11CED" w:rsidRDefault="002C6402" w:rsidP="002C6402">
            <w:pPr>
              <w:pStyle w:val="Titre1"/>
              <w:outlineLvl w:val="0"/>
              <w:rPr>
                <w:rFonts w:ascii="Garamond" w:hAnsi="Garamond"/>
                <w:sz w:val="24"/>
                <w:szCs w:val="24"/>
              </w:rPr>
            </w:pPr>
            <w:r w:rsidRPr="00D11CED">
              <w:rPr>
                <w:rFonts w:ascii="Garamond" w:hAnsi="Garamond"/>
                <w:color w:val="auto"/>
                <w:sz w:val="24"/>
                <w:szCs w:val="24"/>
              </w:rPr>
              <w:t>Services actuels : Scolaire</w:t>
            </w:r>
          </w:p>
        </w:tc>
      </w:tr>
      <w:tr w:rsidR="002C6402" w:rsidRPr="00792AC9" w14:paraId="7562D4C0" w14:textId="77777777" w:rsidTr="002C6402">
        <w:trPr>
          <w:trHeight w:val="340"/>
        </w:trPr>
        <w:tc>
          <w:tcPr>
            <w:tcW w:w="249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25D21" w14:textId="34BED29B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de l’école : </w:t>
            </w:r>
            <w:bookmarkStart w:id="43" w:name="Texte38"/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  <w:bookmarkEnd w:id="43"/>
        <w:tc>
          <w:tcPr>
            <w:tcW w:w="250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9BAE0" w14:textId="789430FF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Téléphone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4" w:name="Texte42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4"/>
          </w:p>
        </w:tc>
      </w:tr>
      <w:tr w:rsidR="002C6402" w:rsidRPr="00792AC9" w14:paraId="15BAEF4C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CE71C" w14:textId="7AA9D76A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Directeur de l’école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3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5" w:name="Texte39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5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2C6402" w:rsidRPr="00792AC9" w14:paraId="3179E6CE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2EDCF" w14:textId="423E6EE0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 w:rsidRPr="00D11CED">
              <w:rPr>
                <w:rFonts w:ascii="Garamond" w:hAnsi="Garamond"/>
                <w:sz w:val="24"/>
                <w:szCs w:val="24"/>
              </w:rPr>
              <w:t>Professionnels ou intervenants du service des ressources éducatives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6" w:name="Texte40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6"/>
          </w:p>
        </w:tc>
      </w:tr>
      <w:tr w:rsidR="002C6402" w:rsidRPr="00792AC9" w14:paraId="25A2FF2F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C4BC2" w14:textId="0D436402" w:rsidR="002C6402" w:rsidRDefault="002C6402" w:rsidP="002C640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Autres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7" w:name="Texte41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7"/>
          </w:p>
        </w:tc>
      </w:tr>
      <w:tr w:rsidR="002C6402" w:rsidRPr="00792AC9" w14:paraId="4DDFBE5F" w14:textId="77777777" w:rsidTr="007F376E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5050D66" w14:textId="4930EF51" w:rsidR="002C6402" w:rsidRPr="00A85104" w:rsidRDefault="002C6402" w:rsidP="002C640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85104">
              <w:rPr>
                <w:rFonts w:ascii="Garamond" w:hAnsi="Garamond"/>
                <w:b/>
                <w:bCs/>
                <w:sz w:val="24"/>
                <w:szCs w:val="24"/>
              </w:rPr>
              <w:t>Identification des renseignements pouvant être communiqués et transmis</w:t>
            </w:r>
          </w:p>
        </w:tc>
      </w:tr>
      <w:tr w:rsidR="002C6402" w:rsidRPr="00792AC9" w14:paraId="171335F4" w14:textId="77777777" w:rsidTr="008832E5">
        <w:trPr>
          <w:trHeight w:val="124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D5B2" w14:textId="2B0726CB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Plan d’intervention adapté</w:t>
            </w:r>
          </w:p>
          <w:p w14:paraId="2ADBC6B0" w14:textId="4C67FF94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sur les besoins d’encadrement de votre enfant</w:t>
            </w:r>
          </w:p>
          <w:p w14:paraId="4C620A2E" w14:textId="4CC4B5B2" w:rsidR="002C6402" w:rsidRPr="00A85104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concernant sa routine</w:t>
            </w:r>
          </w:p>
          <w:p w14:paraId="7765CA6A" w14:textId="698B9605" w:rsidR="002C6402" w:rsidRDefault="002C6402" w:rsidP="008832E5">
            <w:pPr>
              <w:rPr>
                <w:rFonts w:ascii="Garamond" w:hAnsi="Garamond"/>
                <w:sz w:val="24"/>
                <w:szCs w:val="24"/>
              </w:rPr>
            </w:pPr>
            <w:r w:rsidRPr="00A85104">
              <w:rPr>
                <w:rFonts w:ascii="Garamond" w:hAnsi="Garamond"/>
                <w:sz w:val="24"/>
                <w:szCs w:val="24"/>
              </w:rPr>
              <w:t>Renseignements sur son comportement social lorsqu’il est en groupe lors d’activités</w:t>
            </w:r>
          </w:p>
        </w:tc>
      </w:tr>
    </w:tbl>
    <w:p w14:paraId="65C63773" w14:textId="7BA3A218" w:rsidR="00CE6104" w:rsidRDefault="00CE6104" w:rsidP="00E677FE">
      <w:pPr>
        <w:spacing w:after="0"/>
        <w:rPr>
          <w:rFonts w:ascii="Garamond" w:hAnsi="Garamond"/>
          <w:sz w:val="24"/>
          <w:szCs w:val="24"/>
        </w:rPr>
      </w:pPr>
    </w:p>
    <w:p w14:paraId="4F8E6F2D" w14:textId="264BDFF3" w:rsidR="008832E5" w:rsidRDefault="008832E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8832E5" w14:paraId="4BB9AFEE" w14:textId="77777777" w:rsidTr="006C4C82">
        <w:tc>
          <w:tcPr>
            <w:tcW w:w="10348" w:type="dxa"/>
            <w:gridSpan w:val="2"/>
            <w:shd w:val="clear" w:color="auto" w:fill="5B9BD5" w:themeFill="accent5"/>
          </w:tcPr>
          <w:p w14:paraId="0D94490C" w14:textId="72B1FCB2" w:rsidR="008832E5" w:rsidRPr="006C4C82" w:rsidRDefault="002B6F6E" w:rsidP="00E677FE">
            <w:pP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lastRenderedPageBreak/>
              <w:t>7</w:t>
            </w:r>
            <w:r w:rsidR="006C4C82"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. Autorisations et signature de la personne complétant la demande.</w:t>
            </w:r>
          </w:p>
          <w:p w14:paraId="3F5219EF" w14:textId="2CBE7E4C" w:rsidR="006C4C82" w:rsidRDefault="006C4C82" w:rsidP="00E677FE">
            <w:pPr>
              <w:rPr>
                <w:rFonts w:ascii="Garamond" w:hAnsi="Garamond"/>
                <w:sz w:val="24"/>
                <w:szCs w:val="24"/>
              </w:rPr>
            </w:pP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  </w:t>
            </w:r>
            <w: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Apposez vos initiales à la fin de chaque affirmation dans la case prévue à ce</w:t>
            </w:r>
            <w:r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>t</w:t>
            </w:r>
            <w:r w:rsidRPr="006C4C82">
              <w:rPr>
                <w:rFonts w:ascii="Garamond" w:hAnsi="Garamond"/>
                <w:b/>
                <w:color w:val="FFFFFF" w:themeColor="background1"/>
                <w:sz w:val="24"/>
                <w:szCs w:val="24"/>
              </w:rPr>
              <w:t xml:space="preserve"> effet.</w:t>
            </w:r>
          </w:p>
        </w:tc>
      </w:tr>
      <w:tr w:rsidR="006C4C82" w14:paraId="59BFCB9D" w14:textId="77777777" w:rsidTr="009D1B6A">
        <w:tc>
          <w:tcPr>
            <w:tcW w:w="8931" w:type="dxa"/>
            <w:shd w:val="clear" w:color="auto" w:fill="DEEAF6" w:themeFill="accent5" w:themeFillTint="33"/>
          </w:tcPr>
          <w:p w14:paraId="380CC032" w14:textId="080B0135" w:rsidR="006C4C82" w:rsidRPr="006C4C82" w:rsidRDefault="006C4C82" w:rsidP="006C4C82">
            <w:pPr>
              <w:jc w:val="center"/>
              <w:rPr>
                <w:rFonts w:ascii="Garamond" w:hAnsi="Garamond"/>
                <w:b/>
                <w:bCs/>
              </w:rPr>
            </w:pPr>
            <w:r w:rsidRPr="006C4C82">
              <w:rPr>
                <w:rFonts w:ascii="Garamond" w:hAnsi="Garamond"/>
                <w:b/>
                <w:bCs/>
              </w:rPr>
              <w:t>Affirmation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650A5DDD" w14:textId="014714D1" w:rsidR="006C4C82" w:rsidRPr="006C4C82" w:rsidRDefault="006C4C82" w:rsidP="006C4C82">
            <w:pPr>
              <w:jc w:val="center"/>
              <w:rPr>
                <w:rFonts w:ascii="Garamond" w:hAnsi="Garamond"/>
                <w:b/>
                <w:bCs/>
              </w:rPr>
            </w:pPr>
            <w:r w:rsidRPr="006C4C82">
              <w:rPr>
                <w:rFonts w:ascii="Garamond" w:hAnsi="Garamond"/>
                <w:b/>
                <w:bCs/>
              </w:rPr>
              <w:t>Initiales</w:t>
            </w:r>
          </w:p>
        </w:tc>
      </w:tr>
      <w:tr w:rsidR="006C4C82" w14:paraId="29C399FE" w14:textId="77777777" w:rsidTr="00F93C00">
        <w:tc>
          <w:tcPr>
            <w:tcW w:w="8931" w:type="dxa"/>
          </w:tcPr>
          <w:p w14:paraId="45CB6159" w14:textId="34F89D03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J’ai pris connaissance des modalités et fonctionnement du programme d’accompagnement en lisant le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document </w:t>
            </w:r>
            <w:r w:rsidRPr="00F93C00">
              <w:rPr>
                <w:rFonts w:ascii="Garamond" w:hAnsi="Garamond"/>
                <w:i/>
                <w:iCs/>
                <w:sz w:val="24"/>
                <w:szCs w:val="24"/>
              </w:rPr>
              <w:t xml:space="preserve">Programme pour l’intégration des enfants à besoins particuliers </w:t>
            </w:r>
            <w:r w:rsidR="0021410C">
              <w:rPr>
                <w:rFonts w:ascii="Garamond" w:hAnsi="Garamond"/>
                <w:i/>
                <w:iCs/>
                <w:sz w:val="24"/>
                <w:szCs w:val="24"/>
              </w:rPr>
              <w:t xml:space="preserve">du camp de jour de </w:t>
            </w:r>
            <w:r w:rsidR="007370B2">
              <w:rPr>
                <w:rFonts w:ascii="Garamond" w:hAnsi="Garamond"/>
                <w:i/>
                <w:iCs/>
                <w:sz w:val="24"/>
                <w:szCs w:val="24"/>
              </w:rPr>
              <w:t xml:space="preserve">  </w:t>
            </w:r>
            <w:r w:rsidR="0021410C">
              <w:rPr>
                <w:rFonts w:ascii="Garamond" w:hAnsi="Garamond"/>
                <w:i/>
                <w:iCs/>
                <w:sz w:val="24"/>
                <w:szCs w:val="24"/>
              </w:rPr>
              <w:t>Sainte-Marie-Madeleine et Sainte-Madeleine</w:t>
            </w:r>
            <w:r w:rsidRPr="00F93C00">
              <w:rPr>
                <w:rFonts w:ascii="Garamond" w:hAnsi="Garamond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26627231" w14:textId="19D3F8B9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8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48" w:name="Texte48"/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8"/>
          </w:p>
        </w:tc>
      </w:tr>
      <w:tr w:rsidR="006C4C82" w14:paraId="7880D706" w14:textId="77777777" w:rsidTr="00F93C00">
        <w:tc>
          <w:tcPr>
            <w:tcW w:w="8931" w:type="dxa"/>
          </w:tcPr>
          <w:p w14:paraId="42B25640" w14:textId="1AD05752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suis conscient qu’il ne s’agit pas d’un accompagnement spécialisé et que ce dernier vise à intégrer mon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enfant dans </w:t>
            </w:r>
            <w:r w:rsidRPr="009D1B6A">
              <w:rPr>
                <w:rFonts w:ascii="Garamond" w:hAnsi="Garamond"/>
                <w:b/>
                <w:bCs/>
                <w:sz w:val="24"/>
                <w:szCs w:val="24"/>
              </w:rPr>
              <w:t>un contexte de loisirs</w:t>
            </w:r>
            <w:r w:rsidRPr="00F93C00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4EA3AF17" w14:textId="3FB3D435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317225B0" w14:textId="77777777" w:rsidTr="00F93C00">
        <w:tc>
          <w:tcPr>
            <w:tcW w:w="8931" w:type="dxa"/>
          </w:tcPr>
          <w:p w14:paraId="3AFC4F3B" w14:textId="736C3AC8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comprends que les enfants ayant un accompagnateur sont assujettis au même code de vie que les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autres enfants du camp et que les mesures disciplinaires en cas de comportements répréhensibles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s’appliquent.</w:t>
            </w:r>
          </w:p>
        </w:tc>
        <w:tc>
          <w:tcPr>
            <w:tcW w:w="1417" w:type="dxa"/>
            <w:vAlign w:val="center"/>
          </w:tcPr>
          <w:p w14:paraId="7C7862C5" w14:textId="74562802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43126F9E" w14:textId="77777777" w:rsidTr="00F93C00">
        <w:tc>
          <w:tcPr>
            <w:tcW w:w="8931" w:type="dxa"/>
          </w:tcPr>
          <w:p w14:paraId="08B235A5" w14:textId="77777777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reconnais que les renseignements donnés sont exacts et complets.</w:t>
            </w:r>
          </w:p>
          <w:p w14:paraId="37A19E2F" w14:textId="409233B1" w:rsidR="006C4C82" w:rsidRPr="00F93C00" w:rsidRDefault="00F93C00" w:rsidP="009D1B6A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F93C00">
              <w:rPr>
                <w:rFonts w:ascii="Garamond" w:hAnsi="Garamond"/>
                <w:b/>
                <w:bCs/>
                <w:sz w:val="24"/>
                <w:szCs w:val="24"/>
              </w:rPr>
              <w:t>Si tel n’est pas le cas, la demande pourrait ne pas être acceptée ou l’accompagnement pourrait être interrompu.</w:t>
            </w:r>
          </w:p>
        </w:tc>
        <w:tc>
          <w:tcPr>
            <w:tcW w:w="1417" w:type="dxa"/>
            <w:vAlign w:val="center"/>
          </w:tcPr>
          <w:p w14:paraId="4E3E3209" w14:textId="192DC163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638F85F7" w14:textId="77777777" w:rsidTr="00F93C00">
        <w:tc>
          <w:tcPr>
            <w:tcW w:w="8931" w:type="dxa"/>
          </w:tcPr>
          <w:p w14:paraId="2EAB9C68" w14:textId="6177B2D8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L’intérêt de l’enfant ainsi que son bien-être ont été considérés lorsque la présente demande a été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complétée.</w:t>
            </w:r>
          </w:p>
        </w:tc>
        <w:tc>
          <w:tcPr>
            <w:tcW w:w="1417" w:type="dxa"/>
            <w:vAlign w:val="center"/>
          </w:tcPr>
          <w:p w14:paraId="089BFEED" w14:textId="16DDE337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6C4C82" w14:paraId="4F3C3082" w14:textId="77777777" w:rsidTr="00F93C00">
        <w:tc>
          <w:tcPr>
            <w:tcW w:w="8931" w:type="dxa"/>
          </w:tcPr>
          <w:p w14:paraId="24028DCE" w14:textId="5FAA65E2" w:rsidR="006C4C82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J’autorise </w:t>
            </w:r>
            <w:r>
              <w:rPr>
                <w:rFonts w:ascii="Garamond" w:hAnsi="Garamond"/>
                <w:sz w:val="24"/>
                <w:szCs w:val="24"/>
              </w:rPr>
              <w:t>l</w:t>
            </w:r>
            <w:r w:rsidR="0021410C">
              <w:rPr>
                <w:rFonts w:ascii="Garamond" w:hAnsi="Garamond"/>
                <w:sz w:val="24"/>
                <w:szCs w:val="24"/>
              </w:rPr>
              <w:t>e camp de jour</w:t>
            </w:r>
            <w:r w:rsidR="0021410C" w:rsidRPr="0021410C">
              <w:rPr>
                <w:rFonts w:ascii="Garamond" w:hAnsi="Garamond"/>
                <w:sz w:val="24"/>
                <w:szCs w:val="24"/>
              </w:rPr>
              <w:t xml:space="preserve"> de Sainte-Marie-Madeleine et Sainte-Madeleine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à utiliser ce document dans le cadre de s</w:t>
            </w:r>
            <w:r>
              <w:rPr>
                <w:rFonts w:ascii="Garamond" w:hAnsi="Garamond"/>
                <w:sz w:val="24"/>
                <w:szCs w:val="24"/>
              </w:rPr>
              <w:t>on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 de jour afin d’outiller et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d’informer l’accompagnateur pour assurer un encadrement adéquat.</w:t>
            </w:r>
          </w:p>
        </w:tc>
        <w:tc>
          <w:tcPr>
            <w:tcW w:w="1417" w:type="dxa"/>
            <w:vAlign w:val="center"/>
          </w:tcPr>
          <w:p w14:paraId="1106DC40" w14:textId="31C3A5DB" w:rsidR="006C4C82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0DE35CFF" w14:textId="77777777" w:rsidTr="00F93C00">
        <w:tc>
          <w:tcPr>
            <w:tcW w:w="8931" w:type="dxa"/>
          </w:tcPr>
          <w:p w14:paraId="3BD940A0" w14:textId="33F1C0BC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J’autorise </w:t>
            </w:r>
            <w:r w:rsidR="0021410C">
              <w:rPr>
                <w:rFonts w:ascii="Garamond" w:hAnsi="Garamond"/>
                <w:sz w:val="24"/>
                <w:szCs w:val="24"/>
              </w:rPr>
              <w:t>le camp de jour</w:t>
            </w:r>
            <w:r w:rsidR="0021410C" w:rsidRPr="0021410C">
              <w:rPr>
                <w:rFonts w:ascii="Garamond" w:hAnsi="Garamond"/>
                <w:sz w:val="24"/>
                <w:szCs w:val="24"/>
              </w:rPr>
              <w:t xml:space="preserve"> de Sainte-Marie-Madeleine et Sainte-Madeleine</w:t>
            </w:r>
            <w:r w:rsidR="0021410C" w:rsidRPr="00F93C00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à contacter les intervenants œuvrant auprès de mon enfant afin d’avoir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plus amples renseignements et à les informer du déroulement du camp, si nécessaire.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9D1B6A" w:rsidRPr="009D1B6A">
              <w:rPr>
                <w:rFonts w:ascii="Garamond" w:hAnsi="Garamond"/>
                <w:i/>
                <w:iCs/>
                <w:sz w:val="24"/>
                <w:szCs w:val="24"/>
              </w:rPr>
              <w:t>Ressources nommées à la section 6.</w:t>
            </w:r>
          </w:p>
        </w:tc>
        <w:tc>
          <w:tcPr>
            <w:tcW w:w="1417" w:type="dxa"/>
            <w:vAlign w:val="center"/>
          </w:tcPr>
          <w:p w14:paraId="18910116" w14:textId="5D6C4A4A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6E6C7445" w14:textId="77777777" w:rsidTr="00F93C00">
        <w:tc>
          <w:tcPr>
            <w:tcW w:w="8931" w:type="dxa"/>
          </w:tcPr>
          <w:p w14:paraId="653412BD" w14:textId="543C5B08" w:rsidR="00F93C00" w:rsidRPr="00F93C00" w:rsidRDefault="00F93C00" w:rsidP="009D1B6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Je m’engage à informer l’équipe de 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coordination </w:t>
            </w:r>
            <w:r w:rsidRPr="00F93C00">
              <w:rPr>
                <w:rFonts w:ascii="Garamond" w:hAnsi="Garamond"/>
                <w:sz w:val="24"/>
                <w:szCs w:val="24"/>
              </w:rPr>
              <w:t>d</w:t>
            </w:r>
            <w:r w:rsidR="009D1B6A">
              <w:rPr>
                <w:rFonts w:ascii="Garamond" w:hAnsi="Garamond"/>
                <w:sz w:val="24"/>
                <w:szCs w:val="24"/>
              </w:rPr>
              <w:t>u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 de jour de tout changement pouvant avoir un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impact sur le quotidien de l’enfant au camp de jour (changement de médication, séparation, etc.).</w:t>
            </w:r>
          </w:p>
        </w:tc>
        <w:tc>
          <w:tcPr>
            <w:tcW w:w="1417" w:type="dxa"/>
            <w:vAlign w:val="center"/>
          </w:tcPr>
          <w:p w14:paraId="19BFCEC7" w14:textId="062DD1D6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5555D7D4" w14:textId="77777777" w:rsidTr="00F93C00">
        <w:tc>
          <w:tcPr>
            <w:tcW w:w="8931" w:type="dxa"/>
          </w:tcPr>
          <w:p w14:paraId="1FE0C893" w14:textId="43FDB708" w:rsidR="00F93C00" w:rsidRPr="00F93C00" w:rsidRDefault="00F93C00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>Je m’engage à participer, avec mon enfant, à la rencontre de parents/enfant/accompagnateur qui permet de créer un lien avant le début d</w:t>
            </w:r>
            <w:r w:rsidR="009D1B6A">
              <w:rPr>
                <w:rFonts w:ascii="Garamond" w:hAnsi="Garamond"/>
                <w:sz w:val="24"/>
                <w:szCs w:val="24"/>
              </w:rPr>
              <w:t>u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camp.</w:t>
            </w:r>
          </w:p>
        </w:tc>
        <w:tc>
          <w:tcPr>
            <w:tcW w:w="1417" w:type="dxa"/>
            <w:vAlign w:val="center"/>
          </w:tcPr>
          <w:p w14:paraId="0D7B7C22" w14:textId="3B27C82A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290732E4" w14:textId="77777777" w:rsidTr="00F93C00">
        <w:tc>
          <w:tcPr>
            <w:tcW w:w="8931" w:type="dxa"/>
          </w:tcPr>
          <w:p w14:paraId="5F1C98A1" w14:textId="78375AF7" w:rsidR="00F93C00" w:rsidRPr="00F93C00" w:rsidRDefault="00F93C00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F93C00">
              <w:rPr>
                <w:rFonts w:ascii="Garamond" w:hAnsi="Garamond"/>
                <w:sz w:val="24"/>
                <w:szCs w:val="24"/>
              </w:rPr>
              <w:t xml:space="preserve">Je m’engage à ce que mon enfant participe aux semaines auxquelles il est inscrit au camp de jour ou </w:t>
            </w:r>
            <w:r w:rsidR="0098507D">
              <w:rPr>
                <w:rFonts w:ascii="Garamond" w:hAnsi="Garamond"/>
                <w:sz w:val="24"/>
                <w:szCs w:val="24"/>
              </w:rPr>
              <w:t>a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avis</w:t>
            </w:r>
            <w:r w:rsidR="0098507D">
              <w:rPr>
                <w:rFonts w:ascii="Garamond" w:hAnsi="Garamond"/>
                <w:sz w:val="24"/>
                <w:szCs w:val="24"/>
              </w:rPr>
              <w:t>é</w:t>
            </w:r>
            <w:r w:rsidRPr="00F93C00">
              <w:rPr>
                <w:rFonts w:ascii="Garamond" w:hAnsi="Garamond"/>
                <w:sz w:val="24"/>
                <w:szCs w:val="24"/>
              </w:rPr>
              <w:t xml:space="preserve"> de tout changement dans la participation, et ce, rapidement afin que les ressources d</w:t>
            </w:r>
            <w:r w:rsidR="0021410C">
              <w:rPr>
                <w:rFonts w:ascii="Garamond" w:hAnsi="Garamond"/>
                <w:sz w:val="24"/>
                <w:szCs w:val="24"/>
              </w:rPr>
              <w:t>u le camp de jour</w:t>
            </w:r>
            <w:r w:rsidR="0021410C" w:rsidRPr="0021410C">
              <w:rPr>
                <w:rFonts w:ascii="Garamond" w:hAnsi="Garamond"/>
                <w:sz w:val="24"/>
                <w:szCs w:val="24"/>
              </w:rPr>
              <w:t xml:space="preserve"> de Sainte-Marie-Madeleine et Sainte-Madeleine</w:t>
            </w:r>
            <w:r w:rsidR="009D1B6A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93C00">
              <w:rPr>
                <w:rFonts w:ascii="Garamond" w:hAnsi="Garamond"/>
                <w:sz w:val="24"/>
                <w:szCs w:val="24"/>
              </w:rPr>
              <w:t>puissent être maximisées.</w:t>
            </w:r>
          </w:p>
        </w:tc>
        <w:tc>
          <w:tcPr>
            <w:tcW w:w="1417" w:type="dxa"/>
            <w:vAlign w:val="center"/>
          </w:tcPr>
          <w:p w14:paraId="67184475" w14:textId="6994F0D9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F93C00" w14:paraId="15BAF601" w14:textId="77777777" w:rsidTr="00F93C00">
        <w:tc>
          <w:tcPr>
            <w:tcW w:w="8931" w:type="dxa"/>
          </w:tcPr>
          <w:p w14:paraId="4C01AAF5" w14:textId="70C67AE0" w:rsidR="00F93C00" w:rsidRPr="00F93C00" w:rsidRDefault="009D1B6A" w:rsidP="009D1B6A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9D1B6A">
              <w:rPr>
                <w:rFonts w:ascii="Garamond" w:hAnsi="Garamond"/>
                <w:sz w:val="24"/>
                <w:szCs w:val="24"/>
              </w:rPr>
              <w:t xml:space="preserve">Je m’engage à communiquer toute problématique ou irritant en lien avec le service </w:t>
            </w:r>
            <w:r w:rsidR="0021410C">
              <w:rPr>
                <w:rFonts w:ascii="Garamond" w:hAnsi="Garamond"/>
                <w:sz w:val="24"/>
                <w:szCs w:val="24"/>
              </w:rPr>
              <w:t>d</w:t>
            </w:r>
            <w:r w:rsidRPr="009D1B6A">
              <w:rPr>
                <w:rFonts w:ascii="Garamond" w:hAnsi="Garamond"/>
                <w:sz w:val="24"/>
                <w:szCs w:val="24"/>
              </w:rPr>
              <w:t xml:space="preserve">’accompagnement à la </w:t>
            </w:r>
            <w:r w:rsidR="0021410C">
              <w:rPr>
                <w:rFonts w:ascii="Garamond" w:hAnsi="Garamond"/>
                <w:sz w:val="24"/>
                <w:szCs w:val="24"/>
              </w:rPr>
              <w:t xml:space="preserve">responsable des </w:t>
            </w:r>
            <w:r>
              <w:rPr>
                <w:rFonts w:ascii="Garamond" w:hAnsi="Garamond"/>
                <w:sz w:val="24"/>
                <w:szCs w:val="24"/>
              </w:rPr>
              <w:t>loisirs</w:t>
            </w:r>
            <w:r w:rsidRPr="009D1B6A">
              <w:rPr>
                <w:rFonts w:ascii="Garamond" w:hAnsi="Garamond"/>
                <w:sz w:val="24"/>
                <w:szCs w:val="24"/>
              </w:rPr>
              <w:t>, et ce, le plus rapidement possible.</w:t>
            </w:r>
          </w:p>
        </w:tc>
        <w:tc>
          <w:tcPr>
            <w:tcW w:w="1417" w:type="dxa"/>
            <w:vAlign w:val="center"/>
          </w:tcPr>
          <w:p w14:paraId="7708553D" w14:textId="2733CEEB" w:rsidR="00F93C00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9D1B6A" w14:paraId="18E0707F" w14:textId="77777777" w:rsidTr="00F93C00">
        <w:tc>
          <w:tcPr>
            <w:tcW w:w="8931" w:type="dxa"/>
          </w:tcPr>
          <w:p w14:paraId="6154F10E" w14:textId="4EB786B9" w:rsidR="009D1B6A" w:rsidRPr="009D1B6A" w:rsidRDefault="009D1B6A" w:rsidP="009D1B6A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 w:rsidRPr="009D1B6A">
              <w:rPr>
                <w:rFonts w:ascii="Garamond" w:hAnsi="Garamond"/>
                <w:sz w:val="24"/>
                <w:szCs w:val="24"/>
              </w:rPr>
              <w:t xml:space="preserve">Je m’engage à collaborer avec l’équipe de </w:t>
            </w:r>
            <w:r>
              <w:rPr>
                <w:rFonts w:ascii="Garamond" w:hAnsi="Garamond"/>
                <w:sz w:val="24"/>
                <w:szCs w:val="24"/>
              </w:rPr>
              <w:t xml:space="preserve">coordination </w:t>
            </w:r>
            <w:r w:rsidRPr="009D1B6A">
              <w:rPr>
                <w:rFonts w:ascii="Garamond" w:hAnsi="Garamond"/>
                <w:sz w:val="24"/>
                <w:szCs w:val="24"/>
              </w:rPr>
              <w:t>d</w:t>
            </w:r>
            <w:r>
              <w:rPr>
                <w:rFonts w:ascii="Garamond" w:hAnsi="Garamond"/>
                <w:sz w:val="24"/>
                <w:szCs w:val="24"/>
              </w:rPr>
              <w:t>u</w:t>
            </w:r>
            <w:r w:rsidRPr="009D1B6A">
              <w:rPr>
                <w:rFonts w:ascii="Garamond" w:hAnsi="Garamond"/>
                <w:sz w:val="24"/>
                <w:szCs w:val="24"/>
              </w:rPr>
              <w:t xml:space="preserve"> cam</w:t>
            </w: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9D1B6A">
              <w:rPr>
                <w:rFonts w:ascii="Garamond" w:hAnsi="Garamond"/>
                <w:sz w:val="24"/>
                <w:szCs w:val="24"/>
              </w:rPr>
              <w:t xml:space="preserve"> de jour, l’accompagnateur ou la personne responsable du programme dès qu’une demande est effectuée en ce sens et d’être respectueux dans mes communications.</w:t>
            </w:r>
          </w:p>
        </w:tc>
        <w:tc>
          <w:tcPr>
            <w:tcW w:w="1417" w:type="dxa"/>
            <w:vAlign w:val="center"/>
          </w:tcPr>
          <w:p w14:paraId="12B084B9" w14:textId="53B7981D" w:rsidR="009D1B6A" w:rsidRDefault="00357F89" w:rsidP="00F93C0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>
              <w:rPr>
                <w:rFonts w:ascii="Garamond" w:hAnsi="Garamond"/>
                <w:sz w:val="24"/>
                <w:szCs w:val="24"/>
              </w:rPr>
            </w:r>
            <w:r>
              <w:rPr>
                <w:rFonts w:ascii="Garamond" w:hAnsi="Garamond"/>
                <w:sz w:val="24"/>
                <w:szCs w:val="24"/>
              </w:rPr>
              <w:fldChar w:fldCharType="separate"/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noProof/>
                <w:sz w:val="24"/>
                <w:szCs w:val="24"/>
              </w:rPr>
              <w:t> </w:t>
            </w:r>
            <w:r>
              <w:rPr>
                <w:rFonts w:ascii="Garamond" w:hAnsi="Garamond"/>
                <w:sz w:val="24"/>
                <w:szCs w:val="24"/>
              </w:rPr>
              <w:fldChar w:fldCharType="end"/>
            </w:r>
          </w:p>
        </w:tc>
      </w:tr>
      <w:tr w:rsidR="008832E5" w14:paraId="493FAE50" w14:textId="77777777" w:rsidTr="006C4C82">
        <w:tc>
          <w:tcPr>
            <w:tcW w:w="10348" w:type="dxa"/>
            <w:gridSpan w:val="2"/>
          </w:tcPr>
          <w:p w14:paraId="7C8D0CC1" w14:textId="77777777" w:rsidR="008832E5" w:rsidRDefault="009D1B6A" w:rsidP="00F93C00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Signature du demandeur : </w:t>
            </w:r>
          </w:p>
          <w:p w14:paraId="2D9F0997" w14:textId="0964D6B1" w:rsidR="0021410C" w:rsidRDefault="0021410C" w:rsidP="00F93C0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8832E5" w14:paraId="796682FF" w14:textId="77777777" w:rsidTr="006C4C82">
        <w:tc>
          <w:tcPr>
            <w:tcW w:w="10348" w:type="dxa"/>
            <w:gridSpan w:val="2"/>
          </w:tcPr>
          <w:p w14:paraId="2B0EFF57" w14:textId="6E960A80" w:rsidR="008832E5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Nom et prénom (lettres moulées)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4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9" w:name="Texte49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49"/>
          </w:p>
        </w:tc>
      </w:tr>
      <w:tr w:rsidR="008832E5" w14:paraId="10FD3F6A" w14:textId="77777777" w:rsidTr="006C4C82">
        <w:tc>
          <w:tcPr>
            <w:tcW w:w="10348" w:type="dxa"/>
            <w:gridSpan w:val="2"/>
          </w:tcPr>
          <w:p w14:paraId="6CBC5B08" w14:textId="2BD715BD" w:rsidR="008832E5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Lien avec l’enfant : 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begin">
                <w:ffData>
                  <w:name w:val="Texte5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50" w:name="Texte50"/>
            <w:r w:rsidR="00357F89">
              <w:rPr>
                <w:rFonts w:ascii="Garamond" w:hAnsi="Garamond"/>
                <w:sz w:val="24"/>
                <w:szCs w:val="24"/>
              </w:rPr>
              <w:instrText xml:space="preserve"> FORMTEXT </w:instrText>
            </w:r>
            <w:r w:rsidR="00357F89">
              <w:rPr>
                <w:rFonts w:ascii="Garamond" w:hAnsi="Garamond"/>
                <w:sz w:val="24"/>
                <w:szCs w:val="24"/>
              </w:rPr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separate"/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noProof/>
                <w:sz w:val="24"/>
                <w:szCs w:val="24"/>
              </w:rPr>
              <w:t> </w:t>
            </w:r>
            <w:r w:rsidR="00357F89">
              <w:rPr>
                <w:rFonts w:ascii="Garamond" w:hAnsi="Garamond"/>
                <w:sz w:val="24"/>
                <w:szCs w:val="24"/>
              </w:rPr>
              <w:fldChar w:fldCharType="end"/>
            </w:r>
            <w:bookmarkEnd w:id="50"/>
          </w:p>
        </w:tc>
      </w:tr>
      <w:tr w:rsidR="009D1B6A" w14:paraId="274465B6" w14:textId="77777777" w:rsidTr="006C4C82">
        <w:tc>
          <w:tcPr>
            <w:tcW w:w="10348" w:type="dxa"/>
            <w:gridSpan w:val="2"/>
          </w:tcPr>
          <w:p w14:paraId="05B2611E" w14:textId="561843B8" w:rsidR="009D1B6A" w:rsidRDefault="009D1B6A" w:rsidP="00E677F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Date :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1351377253"/>
                <w:placeholder>
                  <w:docPart w:val="B3A5DA7D69B0447E926032127AA59C6E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Content>
                <w:r w:rsidRPr="009D1B6A">
                  <w:rPr>
                    <w:rStyle w:val="Textedelespacerserv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</w:tr>
      <w:tr w:rsidR="00D4518B" w14:paraId="6A9393A3" w14:textId="77777777" w:rsidTr="006C4C82">
        <w:tc>
          <w:tcPr>
            <w:tcW w:w="10348" w:type="dxa"/>
            <w:gridSpan w:val="2"/>
          </w:tcPr>
          <w:p w14:paraId="7C29CC67" w14:textId="212F23CF" w:rsidR="00D4518B" w:rsidRPr="00D4518B" w:rsidRDefault="00D4518B" w:rsidP="00D4518B">
            <w:pPr>
              <w:jc w:val="center"/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</w:pP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 xml:space="preserve">Ce consentement couvre la période qui débute à la date de signature </w:t>
            </w:r>
            <w:r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br/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et se termine le 1</w:t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  <w:vertAlign w:val="superscript"/>
              </w:rPr>
              <w:t>er</w:t>
            </w:r>
            <w:r w:rsidRPr="00D4518B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 xml:space="preserve"> septembre 2023.</w:t>
            </w:r>
          </w:p>
        </w:tc>
      </w:tr>
      <w:tr w:rsidR="00D4518B" w14:paraId="398B1546" w14:textId="77777777" w:rsidTr="006C4C82">
        <w:tc>
          <w:tcPr>
            <w:tcW w:w="10348" w:type="dxa"/>
            <w:gridSpan w:val="2"/>
          </w:tcPr>
          <w:p w14:paraId="6FF588B9" w14:textId="77777777" w:rsidR="00D4518B" w:rsidRPr="00D4518B" w:rsidRDefault="00D4518B" w:rsidP="00D4518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1DDB283E" w14:textId="3B7C31DF" w:rsidR="008832E5" w:rsidRPr="00792AC9" w:rsidRDefault="008832E5" w:rsidP="00E677FE">
      <w:pPr>
        <w:spacing w:after="0"/>
        <w:rPr>
          <w:rFonts w:ascii="Garamond" w:hAnsi="Garamond"/>
          <w:sz w:val="24"/>
          <w:szCs w:val="24"/>
        </w:rPr>
      </w:pPr>
    </w:p>
    <w:sectPr w:rsidR="008832E5" w:rsidRPr="00792AC9" w:rsidSect="001A7F01">
      <w:headerReference w:type="default" r:id="rId12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67D47" w14:textId="77777777" w:rsidR="004A2E04" w:rsidRDefault="004A2E04" w:rsidP="00650259">
      <w:pPr>
        <w:spacing w:after="0" w:line="240" w:lineRule="auto"/>
      </w:pPr>
      <w:r>
        <w:separator/>
      </w:r>
    </w:p>
  </w:endnote>
  <w:endnote w:type="continuationSeparator" w:id="0">
    <w:p w14:paraId="3C590836" w14:textId="77777777" w:rsidR="004A2E04" w:rsidRDefault="004A2E0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8E95BC-8BB8-4278-B0F5-8F6FD10C9372}"/>
    <w:embedBold r:id="rId2" w:fontKey="{E4B3DD32-7CFD-4A35-A09C-494D94D8FA8F}"/>
    <w:embedItalic r:id="rId3" w:fontKey="{D3E06E11-25D3-46B5-BA48-F03831C61A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CEF1CE9-0EDD-41D5-82CF-AC56FD8DA1A4}"/>
    <w:embedBold r:id="rId5" w:fontKey="{16686E10-E50C-420D-A9E6-71B300697714}"/>
    <w:embedItalic r:id="rId6" w:fontKey="{033BA8DE-A0AB-4676-9C7B-C5F390F6EB7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DD296C1-E53D-48FE-9E0F-F9B28F6552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669B14F9-4BFB-48D3-9C63-95DCB518FAF6}"/>
    <w:embedBold r:id="rId9" w:fontKey="{E9B44F4D-E93C-483A-AC0F-0FE5780120D4}"/>
    <w:embedItalic r:id="rId10" w:fontKey="{64DF84F4-B6B1-4F17-B75A-0E74558FDB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D35C9193-E5DE-4E02-B2D2-0B7361F184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5EE9E" w14:textId="77777777" w:rsidR="004A2E04" w:rsidRDefault="004A2E04" w:rsidP="00650259">
      <w:pPr>
        <w:spacing w:after="0" w:line="240" w:lineRule="auto"/>
      </w:pPr>
      <w:r>
        <w:separator/>
      </w:r>
    </w:p>
  </w:footnote>
  <w:footnote w:type="continuationSeparator" w:id="0">
    <w:p w14:paraId="7CC63F7B" w14:textId="77777777" w:rsidR="004A2E04" w:rsidRDefault="004A2E0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7A603D6" w14:textId="77777777" w:rsidTr="0090596C">
      <w:trPr>
        <w:trHeight w:val="990"/>
      </w:trPr>
      <w:tc>
        <w:tcPr>
          <w:tcW w:w="1350" w:type="dxa"/>
          <w:vAlign w:val="center"/>
        </w:tcPr>
        <w:p w14:paraId="28E0BE4B" w14:textId="187ED0EF" w:rsidR="0090596C" w:rsidRDefault="002B6F6E" w:rsidP="0090596C">
          <w:pPr>
            <w:pStyle w:val="En-tte"/>
            <w:ind w:left="-108"/>
          </w:pPr>
          <w:bookmarkStart w:id="51" w:name="_Hlk521325785"/>
          <w:r>
            <w:drawing>
              <wp:anchor distT="0" distB="0" distL="114300" distR="114300" simplePos="0" relativeHeight="251659264" behindDoc="0" locked="0" layoutInCell="1" allowOverlap="1" wp14:anchorId="54221D71" wp14:editId="63FF29EE">
                <wp:simplePos x="0" y="0"/>
                <wp:positionH relativeFrom="column">
                  <wp:posOffset>-109855</wp:posOffset>
                </wp:positionH>
                <wp:positionV relativeFrom="paragraph">
                  <wp:posOffset>-6350</wp:posOffset>
                </wp:positionV>
                <wp:extent cx="894080" cy="807085"/>
                <wp:effectExtent l="0" t="0" r="127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08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5A7C2708" w14:textId="4999505E" w:rsidR="001A7F01" w:rsidRDefault="001A7F01" w:rsidP="001A7F01">
          <w:pPr>
            <w:pStyle w:val="En-tte"/>
          </w:pPr>
          <w:r>
            <w:t xml:space="preserve">DEMANDE D’ACCOMPAGNEMENT </w:t>
          </w:r>
        </w:p>
        <w:p w14:paraId="50F0F9A5" w14:textId="40384419" w:rsidR="0090596C" w:rsidRPr="0090596C" w:rsidRDefault="001A7F01" w:rsidP="001A7F01">
          <w:pPr>
            <w:pStyle w:val="En-tte"/>
          </w:pPr>
          <w:r>
            <w:t>ET D’INTÉGRATION EN CAMP DE JOUR</w:t>
          </w:r>
        </w:p>
      </w:tc>
    </w:tr>
    <w:bookmarkEnd w:id="51"/>
  </w:tbl>
  <w:p w14:paraId="46EDFADD" w14:textId="008FE6F1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7AB0073"/>
    <w:multiLevelType w:val="hybridMultilevel"/>
    <w:tmpl w:val="BE568EE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211691">
    <w:abstractNumId w:val="12"/>
  </w:num>
  <w:num w:numId="2" w16cid:durableId="41180378">
    <w:abstractNumId w:val="8"/>
  </w:num>
  <w:num w:numId="3" w16cid:durableId="864248566">
    <w:abstractNumId w:val="16"/>
  </w:num>
  <w:num w:numId="4" w16cid:durableId="145167702">
    <w:abstractNumId w:val="13"/>
  </w:num>
  <w:num w:numId="5" w16cid:durableId="19665780">
    <w:abstractNumId w:val="14"/>
  </w:num>
  <w:num w:numId="6" w16cid:durableId="664014977">
    <w:abstractNumId w:val="20"/>
  </w:num>
  <w:num w:numId="7" w16cid:durableId="2041784559">
    <w:abstractNumId w:val="7"/>
  </w:num>
  <w:num w:numId="8" w16cid:durableId="1443959593">
    <w:abstractNumId w:val="11"/>
  </w:num>
  <w:num w:numId="9" w16cid:durableId="596447796">
    <w:abstractNumId w:val="18"/>
  </w:num>
  <w:num w:numId="10" w16cid:durableId="2008749865">
    <w:abstractNumId w:val="1"/>
  </w:num>
  <w:num w:numId="11" w16cid:durableId="1331374152">
    <w:abstractNumId w:val="6"/>
  </w:num>
  <w:num w:numId="12" w16cid:durableId="681904945">
    <w:abstractNumId w:val="0"/>
  </w:num>
  <w:num w:numId="13" w16cid:durableId="620839935">
    <w:abstractNumId w:val="2"/>
  </w:num>
  <w:num w:numId="14" w16cid:durableId="1589195875">
    <w:abstractNumId w:val="10"/>
  </w:num>
  <w:num w:numId="15" w16cid:durableId="659431330">
    <w:abstractNumId w:val="9"/>
  </w:num>
  <w:num w:numId="16" w16cid:durableId="1830633275">
    <w:abstractNumId w:val="17"/>
  </w:num>
  <w:num w:numId="17" w16cid:durableId="258563376">
    <w:abstractNumId w:val="3"/>
  </w:num>
  <w:num w:numId="18" w16cid:durableId="481773746">
    <w:abstractNumId w:val="22"/>
  </w:num>
  <w:num w:numId="19" w16cid:durableId="187640824">
    <w:abstractNumId w:val="19"/>
  </w:num>
  <w:num w:numId="20" w16cid:durableId="1471244115">
    <w:abstractNumId w:val="15"/>
  </w:num>
  <w:num w:numId="21" w16cid:durableId="572349603">
    <w:abstractNumId w:val="21"/>
  </w:num>
  <w:num w:numId="22" w16cid:durableId="715084560">
    <w:abstractNumId w:val="5"/>
  </w:num>
  <w:num w:numId="23" w16cid:durableId="28786227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p8dh3Q7tdcrfhDZInUAkdaKScVPDjVyJVJghxa3mrPGCJEXnagOKS/j7aqHrP46VD7yn57YDuR1ncpkCB82eJQ==" w:salt="UjrY5CRQROcc/Slus5oHV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3BC"/>
    <w:rsid w:val="0000563D"/>
    <w:rsid w:val="0003604E"/>
    <w:rsid w:val="00040F17"/>
    <w:rsid w:val="000456E1"/>
    <w:rsid w:val="00052382"/>
    <w:rsid w:val="0006568A"/>
    <w:rsid w:val="00074710"/>
    <w:rsid w:val="00076F0F"/>
    <w:rsid w:val="00084253"/>
    <w:rsid w:val="000959E6"/>
    <w:rsid w:val="000A60D7"/>
    <w:rsid w:val="000D1F49"/>
    <w:rsid w:val="000E7873"/>
    <w:rsid w:val="001153BC"/>
    <w:rsid w:val="001246B4"/>
    <w:rsid w:val="0013477B"/>
    <w:rsid w:val="001727CA"/>
    <w:rsid w:val="001A7F01"/>
    <w:rsid w:val="00212F1A"/>
    <w:rsid w:val="0021410C"/>
    <w:rsid w:val="002563EF"/>
    <w:rsid w:val="002928D0"/>
    <w:rsid w:val="002B6F6E"/>
    <w:rsid w:val="002C3075"/>
    <w:rsid w:val="002C56E6"/>
    <w:rsid w:val="002C6402"/>
    <w:rsid w:val="00304431"/>
    <w:rsid w:val="00315B4D"/>
    <w:rsid w:val="00357F89"/>
    <w:rsid w:val="003616AF"/>
    <w:rsid w:val="00361E11"/>
    <w:rsid w:val="00366578"/>
    <w:rsid w:val="003728C5"/>
    <w:rsid w:val="00391302"/>
    <w:rsid w:val="003A752F"/>
    <w:rsid w:val="003B4744"/>
    <w:rsid w:val="003C4B55"/>
    <w:rsid w:val="003F0847"/>
    <w:rsid w:val="0040090B"/>
    <w:rsid w:val="00423766"/>
    <w:rsid w:val="004251AF"/>
    <w:rsid w:val="0046302A"/>
    <w:rsid w:val="00487D2D"/>
    <w:rsid w:val="004A2E04"/>
    <w:rsid w:val="004D5D62"/>
    <w:rsid w:val="005112D0"/>
    <w:rsid w:val="00567E1A"/>
    <w:rsid w:val="005768C6"/>
    <w:rsid w:val="00577E06"/>
    <w:rsid w:val="00582E78"/>
    <w:rsid w:val="00590C78"/>
    <w:rsid w:val="005A3BF7"/>
    <w:rsid w:val="005F2035"/>
    <w:rsid w:val="005F63CA"/>
    <w:rsid w:val="005F7990"/>
    <w:rsid w:val="0062183C"/>
    <w:rsid w:val="0063739C"/>
    <w:rsid w:val="00650259"/>
    <w:rsid w:val="006A0C41"/>
    <w:rsid w:val="006B4123"/>
    <w:rsid w:val="006C4C82"/>
    <w:rsid w:val="006C677C"/>
    <w:rsid w:val="006F4A97"/>
    <w:rsid w:val="00707531"/>
    <w:rsid w:val="007370B2"/>
    <w:rsid w:val="00745767"/>
    <w:rsid w:val="007512EB"/>
    <w:rsid w:val="00770F25"/>
    <w:rsid w:val="00792AC9"/>
    <w:rsid w:val="007A35A8"/>
    <w:rsid w:val="007B0A85"/>
    <w:rsid w:val="007C6A52"/>
    <w:rsid w:val="007E0396"/>
    <w:rsid w:val="007F376E"/>
    <w:rsid w:val="007F7B5D"/>
    <w:rsid w:val="0082043E"/>
    <w:rsid w:val="00836129"/>
    <w:rsid w:val="008832E5"/>
    <w:rsid w:val="008E203A"/>
    <w:rsid w:val="0090596C"/>
    <w:rsid w:val="0091229C"/>
    <w:rsid w:val="00940E73"/>
    <w:rsid w:val="00947365"/>
    <w:rsid w:val="0098507D"/>
    <w:rsid w:val="0098597D"/>
    <w:rsid w:val="009D1B6A"/>
    <w:rsid w:val="009F619A"/>
    <w:rsid w:val="009F6DDE"/>
    <w:rsid w:val="00A370A8"/>
    <w:rsid w:val="00A7228A"/>
    <w:rsid w:val="00A85104"/>
    <w:rsid w:val="00A86A2F"/>
    <w:rsid w:val="00AC4C0E"/>
    <w:rsid w:val="00AE5BC5"/>
    <w:rsid w:val="00B30D91"/>
    <w:rsid w:val="00B3234D"/>
    <w:rsid w:val="00BB5BE6"/>
    <w:rsid w:val="00BD4753"/>
    <w:rsid w:val="00BD5C0D"/>
    <w:rsid w:val="00BD5CB1"/>
    <w:rsid w:val="00BE62EE"/>
    <w:rsid w:val="00C003BA"/>
    <w:rsid w:val="00C35A77"/>
    <w:rsid w:val="00C46878"/>
    <w:rsid w:val="00C72D2D"/>
    <w:rsid w:val="00CB3378"/>
    <w:rsid w:val="00CB4A51"/>
    <w:rsid w:val="00CD4532"/>
    <w:rsid w:val="00CD47B0"/>
    <w:rsid w:val="00CD70CE"/>
    <w:rsid w:val="00CE6104"/>
    <w:rsid w:val="00CE7918"/>
    <w:rsid w:val="00D11CED"/>
    <w:rsid w:val="00D16163"/>
    <w:rsid w:val="00D4518B"/>
    <w:rsid w:val="00D92485"/>
    <w:rsid w:val="00D972C8"/>
    <w:rsid w:val="00DB3FAD"/>
    <w:rsid w:val="00DD0F8D"/>
    <w:rsid w:val="00E139C4"/>
    <w:rsid w:val="00E56D62"/>
    <w:rsid w:val="00E61C09"/>
    <w:rsid w:val="00E677FE"/>
    <w:rsid w:val="00E72C99"/>
    <w:rsid w:val="00EB3B58"/>
    <w:rsid w:val="00EC7359"/>
    <w:rsid w:val="00EE3054"/>
    <w:rsid w:val="00F00606"/>
    <w:rsid w:val="00F01256"/>
    <w:rsid w:val="00F217E0"/>
    <w:rsid w:val="00F52451"/>
    <w:rsid w:val="00F54FCF"/>
    <w:rsid w:val="00F93C00"/>
    <w:rsid w:val="00FC7475"/>
    <w:rsid w:val="00FE5C3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60A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5B9BD5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5B9BD5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isirs\Downloads\tf1166441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98946624F544499C0921D3A1F83F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A78E69-DEF6-44A1-9996-40D793D21E55}"/>
      </w:docPartPr>
      <w:docPartBody>
        <w:p w:rsidR="00571EBF" w:rsidRDefault="00277355" w:rsidP="00277355">
          <w:pPr>
            <w:pStyle w:val="CB98946624F544499C0921D3A1F83F922"/>
          </w:pPr>
          <w:r w:rsidRPr="00D972C8">
            <w:rPr>
              <w:rStyle w:val="Textedelespacerserv"/>
              <w:sz w:val="14"/>
              <w:szCs w:val="14"/>
            </w:rPr>
            <w:t>Cliquez ou appuyez ici pour entrer une date.</w:t>
          </w:r>
        </w:p>
      </w:docPartBody>
    </w:docPart>
    <w:docPart>
      <w:docPartPr>
        <w:name w:val="B3A5DA7D69B0447E926032127AA59C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8D97BE-8F2D-4A4B-8B32-BCD9C509E009}"/>
      </w:docPartPr>
      <w:docPartBody>
        <w:p w:rsidR="00571EBF" w:rsidRDefault="00277355" w:rsidP="00277355">
          <w:pPr>
            <w:pStyle w:val="B3A5DA7D69B0447E926032127AA59C6E"/>
          </w:pPr>
          <w:r w:rsidRPr="009D1B6A">
            <w:rPr>
              <w:rStyle w:val="Textedelespacerserv"/>
              <w:sz w:val="24"/>
              <w:szCs w:val="24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020"/>
    <w:rsid w:val="00277355"/>
    <w:rsid w:val="004955D3"/>
    <w:rsid w:val="00571EBF"/>
    <w:rsid w:val="009C1F3E"/>
    <w:rsid w:val="00CC0993"/>
    <w:rsid w:val="00ED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71EBF"/>
    <w:rPr>
      <w:color w:val="808080"/>
    </w:rPr>
  </w:style>
  <w:style w:type="paragraph" w:styleId="Pieddepage">
    <w:name w:val="footer"/>
    <w:basedOn w:val="Normal"/>
    <w:link w:val="PieddepageCar"/>
    <w:uiPriority w:val="99"/>
    <w:rsid w:val="00ED7020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D7020"/>
    <w:rPr>
      <w:rFonts w:eastAsiaTheme="minorHAnsi"/>
      <w:sz w:val="18"/>
      <w:szCs w:val="24"/>
      <w:lang w:val="fr-FR" w:eastAsia="en-US"/>
    </w:rPr>
  </w:style>
  <w:style w:type="paragraph" w:customStyle="1" w:styleId="CB98946624F544499C0921D3A1F83F922">
    <w:name w:val="CB98946624F544499C0921D3A1F83F922"/>
    <w:rsid w:val="00277355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3A5DA7D69B0447E926032127AA59C6E">
    <w:name w:val="B3A5DA7D69B0447E926032127AA59C6E"/>
    <w:rsid w:val="00277355"/>
    <w:pPr>
      <w:spacing w:after="200" w:line="271" w:lineRule="auto"/>
    </w:pPr>
    <w:rPr>
      <w:rFonts w:eastAsiaTheme="minorHAnsi"/>
      <w:sz w:val="28"/>
      <w:szCs w:val="28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tf11664410_win32.dotx</Template>
  <TotalTime>0</TotalTime>
  <Pages>7</Pages>
  <Words>2262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2023-01-17T21:33:00Z</dcterms:created>
  <dcterms:modified xsi:type="dcterms:W3CDTF">2023-01-31T22:20:00Z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